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8CCE4">
    <v:background id="_x0000_s1025" o:bwmode="white" fillcolor="#b8cce4">
      <v:fill r:id="rId4" o:title="60 %" type="pattern"/>
    </v:background>
  </w:background>
  <w:body>
    <w:tbl>
      <w:tblPr>
        <w:tblpPr w:leftFromText="141" w:rightFromText="141" w:vertAnchor="page" w:horzAnchor="margin" w:tblpX="48" w:tblpY="6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1"/>
        <w:gridCol w:w="2160"/>
      </w:tblGrid>
      <w:tr w:rsidR="0011080C" w:rsidRPr="00C478D9" w:rsidTr="0062648F">
        <w:trPr>
          <w:trHeight w:val="641"/>
        </w:trPr>
        <w:tc>
          <w:tcPr>
            <w:tcW w:w="2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/>
          </w:tcPr>
          <w:p w:rsidR="000C5842" w:rsidRPr="00C478D9" w:rsidRDefault="002C7FDE" w:rsidP="0062648F">
            <w:pPr>
              <w:rPr>
                <w:sz w:val="16"/>
                <w:szCs w:val="16"/>
              </w:rPr>
            </w:pPr>
            <w:r w:rsidRPr="00C478D9">
              <w:rPr>
                <w:sz w:val="16"/>
                <w:szCs w:val="16"/>
              </w:rPr>
              <w:t>Eingangsst</w:t>
            </w:r>
            <w:r w:rsidR="000C5842" w:rsidRPr="00C478D9">
              <w:rPr>
                <w:sz w:val="16"/>
                <w:szCs w:val="16"/>
              </w:rPr>
              <w:t>empel/Vermerk der Behörde</w:t>
            </w:r>
          </w:p>
          <w:p w:rsidR="000C5842" w:rsidRPr="00C478D9" w:rsidRDefault="000C5842" w:rsidP="0062648F">
            <w:pPr>
              <w:rPr>
                <w:sz w:val="16"/>
                <w:szCs w:val="16"/>
              </w:rPr>
            </w:pPr>
            <w:r w:rsidRPr="00C478D9">
              <w:rPr>
                <w:sz w:val="16"/>
                <w:szCs w:val="16"/>
              </w:rPr>
              <w:t>Az.: 32.32/32.51.01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C5842" w:rsidRPr="00C478D9" w:rsidRDefault="000C5842" w:rsidP="0062648F"/>
        </w:tc>
      </w:tr>
    </w:tbl>
    <w:tbl>
      <w:tblPr>
        <w:tblpPr w:leftFromText="141" w:rightFromText="141" w:vertAnchor="text" w:horzAnchor="margin" w:tblpXSpec="right" w:tblpY="89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6"/>
      </w:tblGrid>
      <w:tr w:rsidR="00127671" w:rsidRPr="00C478D9" w:rsidTr="007620A7">
        <w:trPr>
          <w:trHeight w:val="2355"/>
        </w:trPr>
        <w:tc>
          <w:tcPr>
            <w:tcW w:w="5216" w:type="dxa"/>
            <w:shd w:val="clear" w:color="auto" w:fill="FFFFFF"/>
          </w:tcPr>
          <w:p w:rsidR="00127671" w:rsidRPr="00C478D9" w:rsidRDefault="006D0976" w:rsidP="00124F66">
            <w:pPr>
              <w:shd w:val="clear" w:color="auto" w:fill="FFFFFF"/>
              <w:tabs>
                <w:tab w:val="left" w:pos="1494"/>
              </w:tabs>
              <w:ind w:right="-347"/>
              <w:jc w:val="both"/>
              <w:rPr>
                <w:b/>
                <w:sz w:val="28"/>
              </w:rPr>
            </w:pPr>
            <w:r w:rsidRPr="00C478D9">
              <w:rPr>
                <w:noProof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24421689" wp14:editId="1667557F">
                  <wp:simplePos x="0" y="0"/>
                  <wp:positionH relativeFrom="column">
                    <wp:posOffset>2269257</wp:posOffset>
                  </wp:positionH>
                  <wp:positionV relativeFrom="paragraph">
                    <wp:posOffset>10687</wp:posOffset>
                  </wp:positionV>
                  <wp:extent cx="969782" cy="664234"/>
                  <wp:effectExtent l="0" t="0" r="1905" b="2540"/>
                  <wp:wrapNone/>
                  <wp:docPr id="4" name="Bild 3" descr="http://intranet.sv.rostock.de/sixcms/media.php/rostock_01.a.1056.de/datei/HRO_Logo_CMYK_2017_oh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ntranet.sv.rostock.de/sixcms/media.php/rostock_01.a.1056.de/datei/HRO_Logo_CMYK_2017_oh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25" cy="66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7671" w:rsidRPr="00C478D9">
              <w:rPr>
                <w:b/>
                <w:sz w:val="32"/>
              </w:rPr>
              <w:t>Antrag</w:t>
            </w:r>
            <w:r w:rsidR="00124F66">
              <w:rPr>
                <w:b/>
                <w:sz w:val="32"/>
              </w:rPr>
              <w:tab/>
            </w:r>
          </w:p>
          <w:p w:rsidR="00127671" w:rsidRPr="00124F66" w:rsidRDefault="00127671" w:rsidP="00127671">
            <w:pPr>
              <w:rPr>
                <w:b/>
              </w:rPr>
            </w:pPr>
            <w:r w:rsidRPr="00124F66">
              <w:rPr>
                <w:b/>
              </w:rPr>
              <w:t>auf Er</w:t>
            </w:r>
            <w:r w:rsidR="00124F66" w:rsidRPr="00124F66">
              <w:rPr>
                <w:b/>
              </w:rPr>
              <w:t>weiterung</w:t>
            </w:r>
            <w:r w:rsidRPr="00124F66">
              <w:rPr>
                <w:b/>
              </w:rPr>
              <w:t xml:space="preserve"> einer</w:t>
            </w:r>
          </w:p>
          <w:p w:rsidR="00124F66" w:rsidRPr="007620A7" w:rsidRDefault="0009016D" w:rsidP="00127671">
            <w:pPr>
              <w:rPr>
                <w:b/>
              </w:rPr>
            </w:pPr>
            <w:r>
              <w:rPr>
                <w:b/>
              </w:rPr>
              <w:t>Gaststättenerlaubnis</w:t>
            </w:r>
          </w:p>
          <w:p w:rsidR="00124F66" w:rsidRDefault="00124F66" w:rsidP="00127671">
            <w:pPr>
              <w:rPr>
                <w:sz w:val="18"/>
              </w:rPr>
            </w:pPr>
          </w:p>
          <w:bookmarkStart w:id="0" w:name="_GoBack"/>
          <w:p w:rsidR="00124F66" w:rsidRPr="00124F66" w:rsidRDefault="00124F66" w:rsidP="00127671">
            <w:r w:rsidRPr="00124F66">
              <w:fldChar w:fldCharType="begin">
                <w:ffData>
                  <w:name w:val="Kontrollkästchen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53"/>
            <w:r w:rsidRPr="00124F66">
              <w:instrText xml:space="preserve"> FORMCHECKBOX </w:instrText>
            </w:r>
            <w:r w:rsidR="00414CCB">
              <w:fldChar w:fldCharType="separate"/>
            </w:r>
            <w:r w:rsidRPr="00124F66">
              <w:fldChar w:fldCharType="end"/>
            </w:r>
            <w:bookmarkEnd w:id="1"/>
            <w:bookmarkEnd w:id="0"/>
            <w:r w:rsidRPr="00124F66">
              <w:t xml:space="preserve"> Erweiterung der Innenräume</w:t>
            </w:r>
          </w:p>
          <w:p w:rsidR="00124F66" w:rsidRPr="00124F66" w:rsidRDefault="00124F66" w:rsidP="00127671"/>
          <w:p w:rsidR="00124F66" w:rsidRPr="00124F66" w:rsidRDefault="00124F66" w:rsidP="00127671">
            <w:r w:rsidRPr="00124F66">
              <w:fldChar w:fldCharType="begin">
                <w:ffData>
                  <w:name w:val="Kontrollkästchen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54"/>
            <w:r w:rsidRPr="00124F66">
              <w:instrText xml:space="preserve"> FORMCHECKBOX </w:instrText>
            </w:r>
            <w:r w:rsidR="00414CCB">
              <w:fldChar w:fldCharType="separate"/>
            </w:r>
            <w:r w:rsidRPr="00124F66">
              <w:fldChar w:fldCharType="end"/>
            </w:r>
            <w:bookmarkEnd w:id="2"/>
            <w:r w:rsidRPr="00124F66">
              <w:t xml:space="preserve"> Erweiterung der Außenversorgungsflächen</w:t>
            </w:r>
          </w:p>
          <w:p w:rsidR="00127671" w:rsidRPr="00D66471" w:rsidRDefault="00127671" w:rsidP="00127671">
            <w:pPr>
              <w:rPr>
                <w:sz w:val="12"/>
              </w:rPr>
            </w:pPr>
          </w:p>
        </w:tc>
      </w:tr>
    </w:tbl>
    <w:p w:rsidR="0094520C" w:rsidRPr="00C478D9" w:rsidRDefault="00127671" w:rsidP="0094520C">
      <w:pPr>
        <w:rPr>
          <w:b/>
        </w:rPr>
      </w:pPr>
      <w:r w:rsidRPr="00C478D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34A09B" wp14:editId="14021CEC">
                <wp:simplePos x="0" y="0"/>
                <wp:positionH relativeFrom="column">
                  <wp:posOffset>-44450</wp:posOffset>
                </wp:positionH>
                <wp:positionV relativeFrom="paragraph">
                  <wp:posOffset>607060</wp:posOffset>
                </wp:positionV>
                <wp:extent cx="2764790" cy="967105"/>
                <wp:effectExtent l="0" t="0" r="16510" b="23495"/>
                <wp:wrapTight wrapText="bothSides">
                  <wp:wrapPolygon edited="0">
                    <wp:start x="0" y="0"/>
                    <wp:lineTo x="0" y="21699"/>
                    <wp:lineTo x="21580" y="21699"/>
                    <wp:lineTo x="21580" y="0"/>
                    <wp:lineTo x="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96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8DE" w:rsidRPr="00C478D9" w:rsidRDefault="002A28D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478D9">
                              <w:rPr>
                                <w:sz w:val="20"/>
                                <w:szCs w:val="20"/>
                              </w:rPr>
                              <w:t>Hanse- und Universitätsstadt Rostock</w:t>
                            </w:r>
                          </w:p>
                          <w:p w:rsidR="002A28DE" w:rsidRPr="00CA32AF" w:rsidRDefault="002A28DE">
                            <w:pPr>
                              <w:rPr>
                                <w:sz w:val="20"/>
                                <w:szCs w:val="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78D9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="0009016D">
                              <w:rPr>
                                <w:sz w:val="20"/>
                                <w:szCs w:val="20"/>
                              </w:rPr>
                              <w:t xml:space="preserve">ie </w:t>
                            </w:r>
                            <w:r w:rsidRPr="00C478D9">
                              <w:rPr>
                                <w:sz w:val="20"/>
                                <w:szCs w:val="20"/>
                              </w:rPr>
                              <w:t>Oberbürgermeister</w:t>
                            </w:r>
                            <w:r w:rsidR="0009016D">
                              <w:rPr>
                                <w:sz w:val="20"/>
                                <w:szCs w:val="20"/>
                              </w:rPr>
                              <w:t>in</w:t>
                            </w:r>
                          </w:p>
                          <w:p w:rsidR="002A28DE" w:rsidRPr="00C478D9" w:rsidRDefault="002A28D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478D9">
                              <w:rPr>
                                <w:sz w:val="20"/>
                                <w:szCs w:val="20"/>
                              </w:rPr>
                              <w:t>Stadtamt, Abt. Gewerbeangelegenheiten</w:t>
                            </w:r>
                          </w:p>
                          <w:p w:rsidR="002A28DE" w:rsidRPr="00C478D9" w:rsidRDefault="002A28D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478D9">
                              <w:rPr>
                                <w:sz w:val="20"/>
                                <w:szCs w:val="20"/>
                              </w:rPr>
                              <w:t>Charles-Darwin- Ring 6</w:t>
                            </w:r>
                          </w:p>
                          <w:p w:rsidR="002A28DE" w:rsidRPr="00C478D9" w:rsidRDefault="002A28D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478D9">
                              <w:rPr>
                                <w:sz w:val="20"/>
                                <w:szCs w:val="20"/>
                              </w:rPr>
                              <w:t>18059 Rostock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34A09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.5pt;margin-top:47.8pt;width:217.7pt;height:76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" strokeweight="1pt">
                <v:textbox>
                  <w:txbxContent>
                    <w:p w:rsidR="002A28DE" w:rsidRPr="00C478D9" w:rsidRDefault="002A28DE">
                      <w:pPr>
                        <w:rPr>
                          <w:sz w:val="20"/>
                          <w:szCs w:val="20"/>
                        </w:rPr>
                      </w:pPr>
                      <w:r w:rsidRPr="00C478D9">
                        <w:rPr>
                          <w:sz w:val="20"/>
                          <w:szCs w:val="20"/>
                        </w:rPr>
                        <w:t>Hanse- und Universitätsstadt Rostock</w:t>
                      </w:r>
                    </w:p>
                    <w:p w:rsidR="002A28DE" w:rsidRPr="00CA32AF" w:rsidRDefault="002A28DE">
                      <w:pPr>
                        <w:rPr>
                          <w:sz w:val="20"/>
                          <w:szCs w:val="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478D9">
                        <w:rPr>
                          <w:sz w:val="20"/>
                          <w:szCs w:val="20"/>
                        </w:rPr>
                        <w:t>D</w:t>
                      </w:r>
                      <w:r w:rsidR="0009016D">
                        <w:rPr>
                          <w:sz w:val="20"/>
                          <w:szCs w:val="20"/>
                        </w:rPr>
                        <w:t xml:space="preserve">ie </w:t>
                      </w:r>
                      <w:r w:rsidRPr="00C478D9">
                        <w:rPr>
                          <w:sz w:val="20"/>
                          <w:szCs w:val="20"/>
                        </w:rPr>
                        <w:t>Oberbürgermeister</w:t>
                      </w:r>
                      <w:r w:rsidR="0009016D">
                        <w:rPr>
                          <w:sz w:val="20"/>
                          <w:szCs w:val="20"/>
                        </w:rPr>
                        <w:t>in</w:t>
                      </w:r>
                    </w:p>
                    <w:p w:rsidR="002A28DE" w:rsidRPr="00C478D9" w:rsidRDefault="002A28DE">
                      <w:pPr>
                        <w:rPr>
                          <w:sz w:val="20"/>
                          <w:szCs w:val="20"/>
                        </w:rPr>
                      </w:pPr>
                      <w:r w:rsidRPr="00C478D9">
                        <w:rPr>
                          <w:sz w:val="20"/>
                          <w:szCs w:val="20"/>
                        </w:rPr>
                        <w:t>Stadtamt, Abt. Gewerbeangelegenheiten</w:t>
                      </w:r>
                    </w:p>
                    <w:p w:rsidR="002A28DE" w:rsidRPr="00C478D9" w:rsidRDefault="002A28DE">
                      <w:pPr>
                        <w:rPr>
                          <w:sz w:val="20"/>
                          <w:szCs w:val="20"/>
                        </w:rPr>
                      </w:pPr>
                      <w:r w:rsidRPr="00C478D9">
                        <w:rPr>
                          <w:sz w:val="20"/>
                          <w:szCs w:val="20"/>
                        </w:rPr>
                        <w:t>Charles-Darwin- Ring 6</w:t>
                      </w:r>
                    </w:p>
                    <w:p w:rsidR="002A28DE" w:rsidRPr="00C478D9" w:rsidRDefault="002A28DE">
                      <w:pPr>
                        <w:rPr>
                          <w:sz w:val="20"/>
                          <w:szCs w:val="20"/>
                        </w:rPr>
                      </w:pPr>
                      <w:r w:rsidRPr="00C478D9">
                        <w:rPr>
                          <w:sz w:val="20"/>
                          <w:szCs w:val="20"/>
                        </w:rPr>
                        <w:t>18059 Rostock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558B4" w:rsidRPr="00C478D9">
        <w:rPr>
          <w:b/>
        </w:rPr>
        <w:t>Angaben Antragsteller</w:t>
      </w:r>
      <w:r w:rsidR="007A5134">
        <w:rPr>
          <w:b/>
        </w:rPr>
        <w:t>/in</w:t>
      </w:r>
      <w:r w:rsidR="001558B4" w:rsidRPr="00C478D9">
        <w:rPr>
          <w:b/>
        </w:rPr>
        <w:t xml:space="preserve"> (Juristische Person)</w:t>
      </w:r>
    </w:p>
    <w:tbl>
      <w:tblPr>
        <w:tblW w:w="977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0"/>
        <w:gridCol w:w="3711"/>
      </w:tblGrid>
      <w:tr w:rsidR="0011080C" w:rsidRPr="00C478D9" w:rsidTr="0062648F">
        <w:trPr>
          <w:trHeight w:val="530"/>
        </w:trPr>
        <w:tc>
          <w:tcPr>
            <w:tcW w:w="6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941B6" w:rsidRPr="00C478D9" w:rsidRDefault="006941B6" w:rsidP="0094520C">
            <w:pPr>
              <w:rPr>
                <w:b/>
                <w:sz w:val="14"/>
                <w:szCs w:val="14"/>
              </w:rPr>
            </w:pPr>
            <w:r w:rsidRPr="00C478D9">
              <w:rPr>
                <w:b/>
                <w:sz w:val="14"/>
                <w:szCs w:val="14"/>
              </w:rPr>
              <w:t>Im Handels-, Genossenschafts- oder Vereinsregistereingetragener Name mit Rechtsform</w:t>
            </w:r>
          </w:p>
          <w:p w:rsidR="006941B6" w:rsidRPr="00C478D9" w:rsidRDefault="005837A0" w:rsidP="00AD078B">
            <w:pPr>
              <w:rPr>
                <w:sz w:val="20"/>
                <w:szCs w:val="20"/>
              </w:rPr>
            </w:pPr>
            <w:r w:rsidRPr="00C478D9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 w:rsidRPr="00C478D9">
              <w:rPr>
                <w:sz w:val="20"/>
                <w:szCs w:val="20"/>
              </w:rPr>
              <w:instrText xml:space="preserve"> FORMTEXT </w:instrText>
            </w:r>
            <w:r w:rsidRPr="00C478D9">
              <w:rPr>
                <w:sz w:val="20"/>
                <w:szCs w:val="20"/>
              </w:rPr>
            </w:r>
            <w:r w:rsidRPr="00C478D9">
              <w:rPr>
                <w:sz w:val="20"/>
                <w:szCs w:val="20"/>
              </w:rPr>
              <w:fldChar w:fldCharType="separate"/>
            </w:r>
            <w:r w:rsidRPr="00C478D9">
              <w:rPr>
                <w:noProof/>
                <w:sz w:val="20"/>
                <w:szCs w:val="20"/>
              </w:rPr>
              <w:t> </w:t>
            </w:r>
            <w:r w:rsidRPr="00C478D9">
              <w:rPr>
                <w:noProof/>
                <w:sz w:val="20"/>
                <w:szCs w:val="20"/>
              </w:rPr>
              <w:t> </w:t>
            </w:r>
            <w:r w:rsidRPr="00C478D9">
              <w:rPr>
                <w:noProof/>
                <w:sz w:val="20"/>
                <w:szCs w:val="20"/>
              </w:rPr>
              <w:t> </w:t>
            </w:r>
            <w:r w:rsidRPr="00C478D9">
              <w:rPr>
                <w:noProof/>
                <w:sz w:val="20"/>
                <w:szCs w:val="20"/>
              </w:rPr>
              <w:t> </w:t>
            </w:r>
            <w:r w:rsidRPr="00C478D9">
              <w:rPr>
                <w:noProof/>
                <w:sz w:val="20"/>
                <w:szCs w:val="20"/>
              </w:rPr>
              <w:t> </w:t>
            </w:r>
            <w:r w:rsidRPr="00C478D9">
              <w:rPr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3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941B6" w:rsidRPr="00C478D9" w:rsidRDefault="006941B6" w:rsidP="00127671">
            <w:pPr>
              <w:ind w:right="-180"/>
              <w:rPr>
                <w:b/>
                <w:sz w:val="14"/>
              </w:rPr>
            </w:pPr>
            <w:r w:rsidRPr="00C478D9">
              <w:rPr>
                <w:b/>
                <w:sz w:val="14"/>
              </w:rPr>
              <w:t>Ort und Nr. des Registereintrages</w:t>
            </w:r>
          </w:p>
          <w:p w:rsidR="006941B6" w:rsidRPr="00C478D9" w:rsidRDefault="00F539E1" w:rsidP="00066952">
            <w:pPr>
              <w:rPr>
                <w:sz w:val="20"/>
                <w:szCs w:val="20"/>
              </w:rPr>
            </w:pPr>
            <w:r w:rsidRPr="00C478D9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 w:rsidRPr="00C478D9">
              <w:rPr>
                <w:sz w:val="20"/>
                <w:szCs w:val="20"/>
              </w:rPr>
              <w:instrText xml:space="preserve"> FORMTEXT </w:instrText>
            </w:r>
            <w:r w:rsidRPr="00C478D9">
              <w:rPr>
                <w:sz w:val="20"/>
                <w:szCs w:val="20"/>
              </w:rPr>
            </w:r>
            <w:r w:rsidRPr="00C478D9">
              <w:rPr>
                <w:sz w:val="20"/>
                <w:szCs w:val="20"/>
              </w:rPr>
              <w:fldChar w:fldCharType="separate"/>
            </w:r>
            <w:r w:rsidRPr="00C478D9">
              <w:rPr>
                <w:noProof/>
                <w:sz w:val="20"/>
                <w:szCs w:val="20"/>
              </w:rPr>
              <w:t> </w:t>
            </w:r>
            <w:r w:rsidRPr="00C478D9">
              <w:rPr>
                <w:noProof/>
                <w:sz w:val="20"/>
                <w:szCs w:val="20"/>
              </w:rPr>
              <w:t> </w:t>
            </w:r>
            <w:r w:rsidRPr="00C478D9">
              <w:rPr>
                <w:noProof/>
                <w:sz w:val="20"/>
                <w:szCs w:val="20"/>
              </w:rPr>
              <w:t> </w:t>
            </w:r>
            <w:r w:rsidRPr="00C478D9">
              <w:rPr>
                <w:noProof/>
                <w:sz w:val="20"/>
                <w:szCs w:val="20"/>
              </w:rPr>
              <w:t> </w:t>
            </w:r>
            <w:r w:rsidRPr="00C478D9">
              <w:rPr>
                <w:noProof/>
                <w:sz w:val="20"/>
                <w:szCs w:val="20"/>
              </w:rPr>
              <w:t> </w:t>
            </w:r>
            <w:r w:rsidRPr="00C478D9">
              <w:rPr>
                <w:sz w:val="20"/>
                <w:szCs w:val="20"/>
              </w:rPr>
              <w:fldChar w:fldCharType="end"/>
            </w:r>
            <w:bookmarkEnd w:id="4"/>
          </w:p>
        </w:tc>
      </w:tr>
      <w:tr w:rsidR="006941B6" w:rsidRPr="00C478D9" w:rsidTr="0062648F">
        <w:trPr>
          <w:trHeight w:val="530"/>
        </w:trPr>
        <w:tc>
          <w:tcPr>
            <w:tcW w:w="977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941B6" w:rsidRPr="00C478D9" w:rsidRDefault="006941B6" w:rsidP="0094520C">
            <w:pPr>
              <w:rPr>
                <w:b/>
                <w:sz w:val="14"/>
              </w:rPr>
            </w:pPr>
            <w:r w:rsidRPr="00C478D9">
              <w:rPr>
                <w:b/>
                <w:sz w:val="14"/>
              </w:rPr>
              <w:t xml:space="preserve">Anschrift der Hauptniederlassung der juristischen Person </w:t>
            </w:r>
            <w:r w:rsidRPr="00C478D9">
              <w:rPr>
                <w:sz w:val="14"/>
              </w:rPr>
              <w:t>(Straße, Hausnummer, Plz, Ort)</w:t>
            </w:r>
          </w:p>
          <w:p w:rsidR="006941B6" w:rsidRPr="00C478D9" w:rsidRDefault="00AD078B" w:rsidP="00AD078B">
            <w:pPr>
              <w:rPr>
                <w:sz w:val="20"/>
                <w:szCs w:val="20"/>
              </w:rPr>
            </w:pPr>
            <w:r w:rsidRPr="00C478D9"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Pr="00C478D9">
              <w:rPr>
                <w:sz w:val="20"/>
                <w:szCs w:val="20"/>
              </w:rPr>
              <w:instrText xml:space="preserve"> FORMTEXT </w:instrText>
            </w:r>
            <w:r w:rsidRPr="00C478D9">
              <w:rPr>
                <w:sz w:val="20"/>
                <w:szCs w:val="20"/>
              </w:rPr>
            </w:r>
            <w:r w:rsidRPr="00C478D9">
              <w:rPr>
                <w:sz w:val="20"/>
                <w:szCs w:val="20"/>
              </w:rPr>
              <w:fldChar w:fldCharType="separate"/>
            </w:r>
            <w:r w:rsidRPr="00C478D9">
              <w:rPr>
                <w:noProof/>
                <w:sz w:val="20"/>
                <w:szCs w:val="20"/>
              </w:rPr>
              <w:t> </w:t>
            </w:r>
            <w:r w:rsidRPr="00C478D9">
              <w:rPr>
                <w:noProof/>
                <w:sz w:val="20"/>
                <w:szCs w:val="20"/>
              </w:rPr>
              <w:t> </w:t>
            </w:r>
            <w:r w:rsidRPr="00C478D9">
              <w:rPr>
                <w:noProof/>
                <w:sz w:val="20"/>
                <w:szCs w:val="20"/>
              </w:rPr>
              <w:t> </w:t>
            </w:r>
            <w:r w:rsidRPr="00C478D9">
              <w:rPr>
                <w:noProof/>
                <w:sz w:val="20"/>
                <w:szCs w:val="20"/>
              </w:rPr>
              <w:t> </w:t>
            </w:r>
            <w:r w:rsidRPr="00C478D9">
              <w:rPr>
                <w:noProof/>
                <w:sz w:val="20"/>
                <w:szCs w:val="20"/>
              </w:rPr>
              <w:t> </w:t>
            </w:r>
            <w:r w:rsidRPr="00C478D9">
              <w:rPr>
                <w:sz w:val="20"/>
                <w:szCs w:val="20"/>
              </w:rPr>
              <w:fldChar w:fldCharType="end"/>
            </w:r>
            <w:bookmarkEnd w:id="5"/>
          </w:p>
        </w:tc>
      </w:tr>
    </w:tbl>
    <w:p w:rsidR="006941B6" w:rsidRPr="00C478D9" w:rsidRDefault="006941B6" w:rsidP="0094520C">
      <w:pPr>
        <w:rPr>
          <w:sz w:val="6"/>
        </w:rPr>
      </w:pPr>
    </w:p>
    <w:p w:rsidR="0008171A" w:rsidRPr="00C478D9" w:rsidRDefault="0008171A" w:rsidP="0094520C">
      <w:pPr>
        <w:rPr>
          <w:b/>
        </w:rPr>
      </w:pPr>
      <w:r w:rsidRPr="00C478D9">
        <w:rPr>
          <w:b/>
        </w:rPr>
        <w:t>Angaben Antragsteller</w:t>
      </w:r>
      <w:r w:rsidR="007A5134">
        <w:rPr>
          <w:b/>
        </w:rPr>
        <w:t>/in</w:t>
      </w:r>
      <w:r w:rsidRPr="00C478D9">
        <w:rPr>
          <w:b/>
        </w:rPr>
        <w:t xml:space="preserve"> (Natürliche Person) / </w:t>
      </w:r>
      <w:r w:rsidR="00862600" w:rsidRPr="00C478D9">
        <w:rPr>
          <w:b/>
        </w:rPr>
        <w:t>gesetzliche</w:t>
      </w:r>
      <w:r w:rsidR="007A5134">
        <w:rPr>
          <w:b/>
        </w:rPr>
        <w:t>/r</w:t>
      </w:r>
      <w:r w:rsidR="00862600" w:rsidRPr="00C478D9">
        <w:rPr>
          <w:b/>
        </w:rPr>
        <w:t xml:space="preserve"> Vertreter</w:t>
      </w:r>
      <w:r w:rsidR="007A5134">
        <w:rPr>
          <w:b/>
        </w:rPr>
        <w:t>/in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08171A" w:rsidRPr="00C478D9" w:rsidTr="007620A7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C478D9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C478D9">
              <w:rPr>
                <w:rFonts w:eastAsia="Times New Roman" w:cs="Arial"/>
                <w:b/>
                <w:sz w:val="14"/>
                <w:szCs w:val="20"/>
                <w:lang w:eastAsia="de-DE"/>
              </w:rPr>
              <w:t>Familienname, Vorname, Geburtsname</w:t>
            </w:r>
          </w:p>
          <w:p w:rsidR="0008171A" w:rsidRPr="007620A7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C478D9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C478D9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478D9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478D9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478D9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478D9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478D9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478D9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478D9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478D9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6"/>
          </w:p>
        </w:tc>
      </w:tr>
      <w:tr w:rsidR="0008171A" w:rsidRPr="00C478D9" w:rsidTr="007620A7">
        <w:tblPrEx>
          <w:tblCellMar>
            <w:left w:w="70" w:type="dxa"/>
            <w:right w:w="70" w:type="dxa"/>
          </w:tblCellMar>
        </w:tblPrEx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C478D9" w:rsidRDefault="00CF3ED8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sz w:val="14"/>
                <w:szCs w:val="20"/>
                <w:lang w:eastAsia="de-DE"/>
              </w:rPr>
              <w:t>Anschrift</w:t>
            </w:r>
            <w:r w:rsidR="0008171A" w:rsidRPr="00C478D9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</w:t>
            </w:r>
            <w:r w:rsidR="003C04A5" w:rsidRPr="00C478D9">
              <w:rPr>
                <w:rFonts w:eastAsia="Times New Roman" w:cs="Arial"/>
                <w:sz w:val="14"/>
                <w:szCs w:val="20"/>
                <w:lang w:eastAsia="de-DE"/>
              </w:rPr>
              <w:t xml:space="preserve">(Straße, Haus-Nr., </w:t>
            </w:r>
            <w:r w:rsidR="004F0C85">
              <w:rPr>
                <w:rFonts w:eastAsia="Times New Roman" w:cs="Arial"/>
                <w:sz w:val="14"/>
                <w:szCs w:val="20"/>
                <w:lang w:eastAsia="de-DE"/>
              </w:rPr>
              <w:t>PLZ</w:t>
            </w:r>
            <w:r w:rsidR="0008171A" w:rsidRPr="00C478D9">
              <w:rPr>
                <w:rFonts w:eastAsia="Times New Roman" w:cs="Arial"/>
                <w:sz w:val="14"/>
                <w:szCs w:val="20"/>
                <w:lang w:eastAsia="de-DE"/>
              </w:rPr>
              <w:t>, Ort)</w:t>
            </w:r>
          </w:p>
          <w:p w:rsidR="0008171A" w:rsidRPr="00C478D9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478D9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C478D9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478D9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478D9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478D9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478D9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478D9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478D9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478D9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478D9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7"/>
          </w:p>
        </w:tc>
      </w:tr>
    </w:tbl>
    <w:p w:rsidR="00127671" w:rsidRPr="00C478D9" w:rsidRDefault="00127671" w:rsidP="002C7FDE">
      <w:pPr>
        <w:rPr>
          <w:b/>
          <w:sz w:val="6"/>
        </w:rPr>
      </w:pPr>
    </w:p>
    <w:p w:rsidR="00692952" w:rsidRPr="00C478D9" w:rsidRDefault="00692952" w:rsidP="00124F66">
      <w:pPr>
        <w:rPr>
          <w:b/>
        </w:rPr>
      </w:pPr>
      <w:r w:rsidRPr="00C478D9">
        <w:rPr>
          <w:b/>
        </w:rPr>
        <w:t>Angaben zum Betrieb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124F66" w:rsidRPr="00C478D9" w:rsidTr="007A4115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124F66" w:rsidRPr="00C478D9" w:rsidRDefault="00124F66" w:rsidP="00692952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C478D9">
              <w:rPr>
                <w:rFonts w:eastAsia="Times New Roman" w:cs="Arial"/>
                <w:b/>
                <w:sz w:val="14"/>
                <w:szCs w:val="20"/>
                <w:lang w:eastAsia="de-DE"/>
              </w:rPr>
              <w:t>Name des Betriebs</w:t>
            </w:r>
          </w:p>
          <w:p w:rsidR="00124F66" w:rsidRPr="00C478D9" w:rsidRDefault="00124F66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478D9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8" w:name="Text23"/>
            <w:r w:rsidRPr="00C478D9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478D9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478D9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478D9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478D9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478D9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478D9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478D9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478D9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8"/>
          </w:p>
        </w:tc>
      </w:tr>
      <w:tr w:rsidR="00692952" w:rsidRPr="00C478D9" w:rsidTr="00692952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692952" w:rsidRPr="00C478D9" w:rsidRDefault="00CF3ED8" w:rsidP="00692952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sz w:val="14"/>
                <w:szCs w:val="20"/>
                <w:lang w:eastAsia="de-DE"/>
              </w:rPr>
              <w:t>Anschrift des Betriebs</w:t>
            </w:r>
            <w:r w:rsidR="00692952" w:rsidRPr="00C478D9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</w:t>
            </w:r>
            <w:r w:rsidR="003C04A5" w:rsidRPr="00C478D9">
              <w:rPr>
                <w:rFonts w:eastAsia="Times New Roman" w:cs="Arial"/>
                <w:sz w:val="14"/>
                <w:szCs w:val="20"/>
                <w:lang w:eastAsia="de-DE"/>
              </w:rPr>
              <w:t xml:space="preserve">(Straße, Haus-Nr., </w:t>
            </w:r>
            <w:r w:rsidR="004F0C85">
              <w:rPr>
                <w:rFonts w:eastAsia="Times New Roman" w:cs="Arial"/>
                <w:sz w:val="14"/>
                <w:szCs w:val="20"/>
                <w:lang w:eastAsia="de-DE"/>
              </w:rPr>
              <w:t>PLZ</w:t>
            </w:r>
            <w:r w:rsidR="00692952" w:rsidRPr="00C478D9">
              <w:rPr>
                <w:rFonts w:eastAsia="Times New Roman" w:cs="Arial"/>
                <w:sz w:val="14"/>
                <w:szCs w:val="20"/>
                <w:lang w:eastAsia="de-DE"/>
              </w:rPr>
              <w:t>, Ort)</w:t>
            </w:r>
          </w:p>
          <w:p w:rsidR="00692952" w:rsidRPr="00C478D9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478D9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9" w:name="Text26"/>
            <w:r w:rsidRPr="00C478D9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478D9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478D9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478D9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478D9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478D9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478D9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478D9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478D9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9"/>
          </w:p>
        </w:tc>
      </w:tr>
    </w:tbl>
    <w:p w:rsidR="00504753" w:rsidRPr="00C478D9" w:rsidRDefault="00124F66" w:rsidP="00504753">
      <w:pPr>
        <w:spacing w:before="60"/>
        <w:rPr>
          <w:b/>
        </w:rPr>
      </w:pPr>
      <w:r>
        <w:rPr>
          <w:b/>
        </w:rPr>
        <w:t>Beabsichtigte Erweiterung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339"/>
        <w:gridCol w:w="2268"/>
        <w:gridCol w:w="1276"/>
        <w:gridCol w:w="1418"/>
        <w:gridCol w:w="1134"/>
        <w:gridCol w:w="1337"/>
      </w:tblGrid>
      <w:tr w:rsidR="00124F66" w:rsidRPr="00C478D9" w:rsidTr="00D15ADF">
        <w:trPr>
          <w:trHeight w:val="57"/>
        </w:trPr>
        <w:tc>
          <w:tcPr>
            <w:tcW w:w="2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124F66" w:rsidRPr="00C478D9" w:rsidRDefault="00124F66" w:rsidP="000B4337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6"/>
                <w:szCs w:val="20"/>
                <w:lang w:eastAsia="de-DE"/>
              </w:rPr>
            </w:pPr>
            <w:r w:rsidRPr="00C478D9">
              <w:rPr>
                <w:rFonts w:eastAsia="Times New Roman" w:cs="Arial"/>
                <w:b/>
                <w:sz w:val="18"/>
                <w:szCs w:val="20"/>
                <w:lang w:eastAsia="de-DE"/>
              </w:rPr>
              <w:t>Art der Räumlichkeiten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CA32AF" w:rsidRDefault="00124F66" w:rsidP="00CA32AF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16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sz w:val="16"/>
                <w:szCs w:val="20"/>
                <w:lang w:eastAsia="de-DE"/>
              </w:rPr>
              <w:t>Nutzungsart</w:t>
            </w:r>
          </w:p>
          <w:p w:rsidR="00124F66" w:rsidRPr="00C478D9" w:rsidRDefault="00124F66" w:rsidP="000B4337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6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sz w:val="16"/>
                <w:szCs w:val="20"/>
                <w:lang w:eastAsia="de-DE"/>
              </w:rPr>
              <w:t>(z.B. Gastraum</w:t>
            </w:r>
            <w:r w:rsidR="00CA32AF">
              <w:rPr>
                <w:rFonts w:eastAsia="Times New Roman" w:cs="Arial"/>
                <w:b/>
                <w:sz w:val="16"/>
                <w:szCs w:val="20"/>
                <w:lang w:eastAsia="de-DE"/>
              </w:rPr>
              <w:t>, Lager, Küche</w:t>
            </w:r>
            <w:r>
              <w:rPr>
                <w:rFonts w:eastAsia="Times New Roman" w:cs="Arial"/>
                <w:b/>
                <w:sz w:val="16"/>
                <w:szCs w:val="20"/>
                <w:lang w:eastAsia="de-DE"/>
              </w:rPr>
              <w:t>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7620A7" w:rsidRPr="007620A7" w:rsidRDefault="007620A7" w:rsidP="007620A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16"/>
                <w:szCs w:val="20"/>
                <w:lang w:eastAsia="de-DE"/>
              </w:rPr>
            </w:pPr>
            <w:r w:rsidRPr="007620A7">
              <w:rPr>
                <w:rFonts w:eastAsia="Times New Roman" w:cs="Arial"/>
                <w:b/>
                <w:sz w:val="16"/>
                <w:szCs w:val="20"/>
                <w:lang w:eastAsia="de-DE"/>
              </w:rPr>
              <w:t>Grundfläche</w:t>
            </w:r>
          </w:p>
          <w:p w:rsidR="00124F66" w:rsidRPr="00C478D9" w:rsidRDefault="007620A7" w:rsidP="007620A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16"/>
                <w:szCs w:val="20"/>
                <w:lang w:eastAsia="de-DE"/>
              </w:rPr>
            </w:pPr>
            <w:r w:rsidRPr="007620A7">
              <w:rPr>
                <w:rFonts w:eastAsia="Times New Roman" w:cs="Arial"/>
                <w:b/>
                <w:sz w:val="16"/>
                <w:szCs w:val="20"/>
                <w:lang w:eastAsia="de-DE"/>
              </w:rPr>
              <w:t>in m²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7620A7" w:rsidRDefault="007620A7" w:rsidP="000B433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16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sz w:val="16"/>
                <w:szCs w:val="20"/>
                <w:lang w:eastAsia="de-DE"/>
              </w:rPr>
              <w:t xml:space="preserve">Maße </w:t>
            </w:r>
          </w:p>
          <w:p w:rsidR="00124F66" w:rsidRPr="00C478D9" w:rsidRDefault="007620A7" w:rsidP="000B433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16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sz w:val="16"/>
                <w:szCs w:val="20"/>
                <w:lang w:eastAsia="de-DE"/>
              </w:rPr>
              <w:t>(Länge x Breite)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124F66" w:rsidRPr="00C478D9" w:rsidRDefault="007620A7" w:rsidP="000B433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16"/>
                <w:szCs w:val="20"/>
                <w:lang w:eastAsia="de-DE"/>
              </w:rPr>
            </w:pPr>
            <w:r w:rsidRPr="00C478D9">
              <w:rPr>
                <w:rFonts w:eastAsia="Times New Roman" w:cs="Arial"/>
                <w:b/>
                <w:sz w:val="16"/>
                <w:szCs w:val="20"/>
                <w:lang w:eastAsia="de-DE"/>
              </w:rPr>
              <w:t>Stockwerk</w:t>
            </w:r>
          </w:p>
        </w:tc>
        <w:tc>
          <w:tcPr>
            <w:tcW w:w="13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124F66" w:rsidRPr="00C478D9" w:rsidRDefault="00124F66" w:rsidP="000B433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16"/>
                <w:szCs w:val="20"/>
                <w:lang w:eastAsia="de-DE"/>
              </w:rPr>
            </w:pPr>
            <w:r w:rsidRPr="00C478D9">
              <w:rPr>
                <w:rFonts w:eastAsia="Times New Roman" w:cs="Arial"/>
                <w:b/>
                <w:sz w:val="16"/>
                <w:szCs w:val="20"/>
                <w:lang w:eastAsia="de-DE"/>
              </w:rPr>
              <w:t>Plätze</w:t>
            </w:r>
            <w:r w:rsidR="006F66A3">
              <w:rPr>
                <w:rFonts w:eastAsia="Times New Roman" w:cs="Arial"/>
                <w:b/>
                <w:sz w:val="16"/>
                <w:szCs w:val="20"/>
                <w:lang w:eastAsia="de-DE"/>
              </w:rPr>
              <w:t xml:space="preserve"> </w:t>
            </w:r>
            <w:r w:rsidRPr="00C478D9">
              <w:rPr>
                <w:rFonts w:eastAsia="Times New Roman" w:cs="Arial"/>
                <w:b/>
                <w:sz w:val="16"/>
                <w:szCs w:val="20"/>
                <w:lang w:eastAsia="de-DE"/>
              </w:rPr>
              <w:t>/ Anzahl</w:t>
            </w:r>
          </w:p>
        </w:tc>
      </w:tr>
      <w:tr w:rsidR="00200E0B" w:rsidRPr="00C478D9" w:rsidTr="00D15ADF">
        <w:trPr>
          <w:trHeight w:val="180"/>
        </w:trPr>
        <w:tc>
          <w:tcPr>
            <w:tcW w:w="233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200E0B" w:rsidRPr="006F66A3" w:rsidRDefault="00124F66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20"/>
                <w:lang w:eastAsia="de-DE"/>
              </w:rPr>
            </w:pPr>
            <w:r w:rsidRPr="006F66A3">
              <w:rPr>
                <w:rFonts w:eastAsia="Times New Roman" w:cs="Arial"/>
                <w:b/>
                <w:sz w:val="18"/>
                <w:szCs w:val="20"/>
                <w:lang w:eastAsia="de-DE"/>
              </w:rPr>
              <w:t>Innenräum</w:t>
            </w:r>
            <w:r w:rsidR="00200E0B" w:rsidRPr="006F66A3">
              <w:rPr>
                <w:rFonts w:eastAsia="Times New Roman" w:cs="Arial"/>
                <w:b/>
                <w:sz w:val="18"/>
                <w:szCs w:val="20"/>
                <w:lang w:eastAsia="de-DE"/>
              </w:rPr>
              <w:t>e</w:t>
            </w:r>
          </w:p>
          <w:p w:rsidR="00200E0B" w:rsidRPr="006F66A3" w:rsidRDefault="00200E0B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20"/>
                <w:lang w:eastAsia="de-DE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200E0B" w:rsidRPr="00D15ADF" w:rsidRDefault="006076D9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</w:instrText>
            </w:r>
            <w:bookmarkStart w:id="10" w:name="Text36"/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bookmarkEnd w:id="10"/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</w:tr>
      <w:tr w:rsidR="00200E0B" w:rsidRPr="00C478D9" w:rsidTr="00D15ADF">
        <w:trPr>
          <w:trHeight w:val="178"/>
        </w:trPr>
        <w:tc>
          <w:tcPr>
            <w:tcW w:w="2339" w:type="dxa"/>
            <w:vMerge/>
            <w:tcBorders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200E0B" w:rsidRPr="006F66A3" w:rsidRDefault="00200E0B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20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200E0B" w:rsidRPr="00D15ADF" w:rsidRDefault="006076D9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</w:tr>
      <w:tr w:rsidR="00200E0B" w:rsidRPr="00C478D9" w:rsidTr="00D15ADF">
        <w:trPr>
          <w:trHeight w:val="178"/>
        </w:trPr>
        <w:tc>
          <w:tcPr>
            <w:tcW w:w="2339" w:type="dxa"/>
            <w:vMerge/>
            <w:tcBorders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200E0B" w:rsidRPr="006F66A3" w:rsidRDefault="00200E0B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20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200E0B" w:rsidRPr="00D15ADF" w:rsidRDefault="006076D9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</w:tr>
      <w:tr w:rsidR="00200E0B" w:rsidRPr="00C478D9" w:rsidTr="00D15ADF">
        <w:trPr>
          <w:trHeight w:val="100"/>
        </w:trPr>
        <w:tc>
          <w:tcPr>
            <w:tcW w:w="233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200E0B" w:rsidRPr="006F66A3" w:rsidRDefault="00200E0B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9"/>
                <w:lang w:eastAsia="de-DE"/>
              </w:rPr>
            </w:pPr>
            <w:r w:rsidRPr="006F66A3">
              <w:rPr>
                <w:rFonts w:eastAsia="Times New Roman" w:cs="Arial"/>
                <w:b/>
                <w:sz w:val="18"/>
                <w:szCs w:val="19"/>
                <w:lang w:eastAsia="de-DE"/>
              </w:rPr>
              <w:t>Außenversorgungsflächen</w:t>
            </w:r>
          </w:p>
          <w:p w:rsidR="00200E0B" w:rsidRPr="006F66A3" w:rsidRDefault="00200E0B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20"/>
                <w:lang w:eastAsia="de-DE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200E0B" w:rsidRPr="00D15ADF" w:rsidRDefault="00200E0B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sz w:val="20"/>
                <w:szCs w:val="20"/>
                <w:lang w:eastAsia="de-DE"/>
              </w:rPr>
              <w:t>Außenfläche 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</w:tr>
      <w:tr w:rsidR="00200E0B" w:rsidRPr="00C478D9" w:rsidTr="00D15ADF">
        <w:trPr>
          <w:trHeight w:val="100"/>
        </w:trPr>
        <w:tc>
          <w:tcPr>
            <w:tcW w:w="2339" w:type="dxa"/>
            <w:vMerge/>
            <w:tcBorders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200E0B" w:rsidRPr="00D15ADF" w:rsidRDefault="00200E0B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200E0B" w:rsidRPr="00D15ADF" w:rsidRDefault="00200E0B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sz w:val="20"/>
                <w:szCs w:val="20"/>
                <w:lang w:eastAsia="de-DE"/>
              </w:rPr>
              <w:t>Außenfläche 2</w:t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</w:tr>
      <w:tr w:rsidR="00200E0B" w:rsidRPr="00C478D9" w:rsidTr="00D15ADF">
        <w:trPr>
          <w:trHeight w:val="100"/>
        </w:trPr>
        <w:tc>
          <w:tcPr>
            <w:tcW w:w="2339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shd w:val="clear" w:color="auto" w:fill="DBE5F1" w:themeFill="accent1" w:themeFillTint="33"/>
          </w:tcPr>
          <w:p w:rsidR="00200E0B" w:rsidRPr="00D15ADF" w:rsidRDefault="00200E0B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200E0B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sz w:val="20"/>
                <w:szCs w:val="20"/>
                <w:lang w:eastAsia="de-DE"/>
              </w:rPr>
              <w:t>Außenfläche 3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D15ADF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D15ADF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</w:p>
        </w:tc>
      </w:tr>
    </w:tbl>
    <w:tbl>
      <w:tblPr>
        <w:tblStyle w:val="Tabellenraster"/>
        <w:tblW w:w="0" w:type="auto"/>
        <w:tblInd w:w="38" w:type="dxa"/>
        <w:tblLook w:val="04A0" w:firstRow="1" w:lastRow="0" w:firstColumn="1" w:lastColumn="0" w:noHBand="0" w:noVBand="1"/>
      </w:tblPr>
      <w:tblGrid>
        <w:gridCol w:w="9771"/>
      </w:tblGrid>
      <w:tr w:rsidR="00D66471" w:rsidTr="00D15ADF">
        <w:trPr>
          <w:trHeight w:val="1321"/>
        </w:trPr>
        <w:tc>
          <w:tcPr>
            <w:tcW w:w="9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A32AF" w:rsidRDefault="006076D9" w:rsidP="007620A7">
            <w:pPr>
              <w:pStyle w:val="Default"/>
              <w:rPr>
                <w:b/>
                <w:sz w:val="14"/>
                <w:szCs w:val="16"/>
              </w:rPr>
            </w:pPr>
            <w:r w:rsidRPr="006076D9">
              <w:rPr>
                <w:b/>
                <w:sz w:val="14"/>
                <w:szCs w:val="16"/>
              </w:rPr>
              <w:t xml:space="preserve">Bemerkungen </w:t>
            </w:r>
            <w:r w:rsidR="00CA32AF" w:rsidRPr="00CA32AF">
              <w:rPr>
                <w:sz w:val="14"/>
                <w:szCs w:val="16"/>
              </w:rPr>
              <w:t>(ggf. Beiblatt benutzen)</w:t>
            </w:r>
          </w:p>
          <w:p w:rsidR="00D66471" w:rsidRDefault="006076D9" w:rsidP="007620A7">
            <w:pPr>
              <w:pStyle w:val="Default"/>
              <w:rPr>
                <w:sz w:val="14"/>
                <w:szCs w:val="16"/>
              </w:rPr>
            </w:pPr>
            <w:r w:rsidRPr="00CA32AF">
              <w:rPr>
                <w:sz w:val="14"/>
                <w:szCs w:val="16"/>
              </w:rPr>
              <w:t>(z. B. zu bean</w:t>
            </w:r>
            <w:r w:rsidR="00CA32AF" w:rsidRPr="00CA32AF">
              <w:rPr>
                <w:sz w:val="14"/>
                <w:szCs w:val="16"/>
              </w:rPr>
              <w:t xml:space="preserve">tragten weiteren Aufbauten </w:t>
            </w:r>
            <w:r w:rsidR="00CA32AF">
              <w:rPr>
                <w:sz w:val="14"/>
                <w:szCs w:val="16"/>
              </w:rPr>
              <w:t>(z. B. Ausschankhütten)</w:t>
            </w:r>
            <w:r w:rsidR="00D15ADF">
              <w:rPr>
                <w:sz w:val="14"/>
                <w:szCs w:val="16"/>
              </w:rPr>
              <w:t xml:space="preserve"> </w:t>
            </w:r>
            <w:r w:rsidR="00CA32AF" w:rsidRPr="00CA32AF">
              <w:rPr>
                <w:sz w:val="14"/>
                <w:szCs w:val="16"/>
              </w:rPr>
              <w:t xml:space="preserve">oder über die Gastronomie hinausgehende </w:t>
            </w:r>
            <w:r w:rsidRPr="00CA32AF">
              <w:rPr>
                <w:sz w:val="14"/>
                <w:szCs w:val="16"/>
              </w:rPr>
              <w:t>Nutzung (z. B. für Musikveranstaltungen)</w:t>
            </w:r>
            <w:r w:rsidR="00CA32AF" w:rsidRPr="00CA32AF">
              <w:rPr>
                <w:sz w:val="14"/>
                <w:szCs w:val="16"/>
              </w:rPr>
              <w:t>)</w:t>
            </w:r>
          </w:p>
          <w:p w:rsidR="00CA32AF" w:rsidRPr="00CA32AF" w:rsidRDefault="00CA32AF" w:rsidP="007620A7">
            <w:pPr>
              <w:pStyle w:val="Default"/>
              <w:rPr>
                <w:sz w:val="4"/>
                <w:szCs w:val="16"/>
              </w:rPr>
            </w:pPr>
          </w:p>
          <w:p w:rsidR="006076D9" w:rsidRDefault="00CA32AF" w:rsidP="007620A7">
            <w:pPr>
              <w:pStyle w:val="Default"/>
            </w:pPr>
            <w:r w:rsidRPr="00C478D9">
              <w:rPr>
                <w:rFonts w:eastAsia="Times New Roman" w:cs="Arial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C478D9">
              <w:rPr>
                <w:rFonts w:eastAsia="Times New Roman" w:cs="Arial"/>
                <w:sz w:val="20"/>
                <w:szCs w:val="20"/>
              </w:rPr>
              <w:instrText xml:space="preserve"> FORMTEXT </w:instrText>
            </w:r>
            <w:r w:rsidRPr="00C478D9">
              <w:rPr>
                <w:rFonts w:eastAsia="Times New Roman" w:cs="Arial"/>
                <w:sz w:val="20"/>
                <w:szCs w:val="20"/>
              </w:rPr>
            </w:r>
            <w:r w:rsidRPr="00C478D9">
              <w:rPr>
                <w:rFonts w:eastAsia="Times New Roman" w:cs="Arial"/>
                <w:sz w:val="20"/>
                <w:szCs w:val="20"/>
              </w:rPr>
              <w:fldChar w:fldCharType="separate"/>
            </w:r>
            <w:r w:rsidRPr="00C478D9">
              <w:rPr>
                <w:rFonts w:eastAsia="Times New Roman" w:cs="Arial"/>
                <w:noProof/>
                <w:sz w:val="20"/>
                <w:szCs w:val="20"/>
              </w:rPr>
              <w:t> </w:t>
            </w:r>
            <w:r w:rsidRPr="00C478D9">
              <w:rPr>
                <w:rFonts w:eastAsia="Times New Roman" w:cs="Arial"/>
                <w:noProof/>
                <w:sz w:val="20"/>
                <w:szCs w:val="20"/>
              </w:rPr>
              <w:t> </w:t>
            </w:r>
            <w:r w:rsidRPr="00C478D9">
              <w:rPr>
                <w:rFonts w:eastAsia="Times New Roman" w:cs="Arial"/>
                <w:noProof/>
                <w:sz w:val="20"/>
                <w:szCs w:val="20"/>
              </w:rPr>
              <w:t> </w:t>
            </w:r>
            <w:r w:rsidRPr="00C478D9">
              <w:rPr>
                <w:rFonts w:eastAsia="Times New Roman" w:cs="Arial"/>
                <w:noProof/>
                <w:sz w:val="20"/>
                <w:szCs w:val="20"/>
              </w:rPr>
              <w:t> </w:t>
            </w:r>
            <w:r w:rsidRPr="00C478D9">
              <w:rPr>
                <w:rFonts w:eastAsia="Times New Roman" w:cs="Arial"/>
                <w:noProof/>
                <w:sz w:val="20"/>
                <w:szCs w:val="20"/>
              </w:rPr>
              <w:t> </w:t>
            </w:r>
            <w:r w:rsidRPr="00C478D9">
              <w:rPr>
                <w:rFonts w:eastAsia="Times New Roman" w:cs="Arial"/>
                <w:sz w:val="20"/>
                <w:szCs w:val="20"/>
              </w:rPr>
              <w:fldChar w:fldCharType="end"/>
            </w:r>
          </w:p>
          <w:p w:rsidR="006076D9" w:rsidRPr="00D15ADF" w:rsidRDefault="006076D9" w:rsidP="007620A7">
            <w:pPr>
              <w:pStyle w:val="Default"/>
              <w:rPr>
                <w:b/>
              </w:rPr>
            </w:pPr>
          </w:p>
        </w:tc>
      </w:tr>
    </w:tbl>
    <w:p w:rsidR="00CA32AF" w:rsidRPr="00D15ADF" w:rsidRDefault="00CA32AF" w:rsidP="007620A7">
      <w:pPr>
        <w:pStyle w:val="Default"/>
        <w:rPr>
          <w:b/>
          <w:bCs/>
          <w:sz w:val="6"/>
          <w:szCs w:val="19"/>
        </w:rPr>
      </w:pPr>
    </w:p>
    <w:p w:rsidR="007620A7" w:rsidRDefault="00D15ADF" w:rsidP="007620A7">
      <w:pPr>
        <w:pStyle w:val="Default"/>
        <w:rPr>
          <w:b/>
          <w:bCs/>
          <w:sz w:val="19"/>
          <w:szCs w:val="19"/>
        </w:rPr>
      </w:pPr>
      <w:r>
        <w:rPr>
          <w:b/>
          <w:bCs/>
          <w:sz w:val="22"/>
          <w:szCs w:val="19"/>
        </w:rPr>
        <w:t>Hinweise und Voraussetzungen</w:t>
      </w:r>
      <w:r w:rsidR="007620A7">
        <w:rPr>
          <w:b/>
          <w:bCs/>
          <w:sz w:val="19"/>
          <w:szCs w:val="19"/>
        </w:rPr>
        <w:t xml:space="preserve">: </w:t>
      </w:r>
    </w:p>
    <w:tbl>
      <w:tblPr>
        <w:tblStyle w:val="Tabellenraster"/>
        <w:tblW w:w="0" w:type="auto"/>
        <w:tblInd w:w="38" w:type="dxa"/>
        <w:tblLook w:val="04A0" w:firstRow="1" w:lastRow="0" w:firstColumn="1" w:lastColumn="0" w:noHBand="0" w:noVBand="1"/>
      </w:tblPr>
      <w:tblGrid>
        <w:gridCol w:w="9771"/>
      </w:tblGrid>
      <w:tr w:rsidR="00D66471" w:rsidTr="006076D9">
        <w:tc>
          <w:tcPr>
            <w:tcW w:w="9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D15ADF" w:rsidRPr="00D15ADF" w:rsidRDefault="00D15ADF" w:rsidP="00D15ADF">
            <w:pPr>
              <w:pStyle w:val="Default"/>
              <w:numPr>
                <w:ilvl w:val="0"/>
                <w:numId w:val="1"/>
              </w:numPr>
              <w:ind w:left="388" w:hanging="284"/>
              <w:jc w:val="both"/>
              <w:rPr>
                <w:b/>
                <w:sz w:val="18"/>
                <w:szCs w:val="19"/>
              </w:rPr>
            </w:pPr>
            <w:r w:rsidRPr="00D15ADF">
              <w:rPr>
                <w:b/>
                <w:sz w:val="18"/>
                <w:szCs w:val="19"/>
              </w:rPr>
              <w:t>Dem Antrag ist ein bemaßter, maßstabsgerechter Lageplan beizufügen (es sind sowohl die bestehende als auch die zu erweiternde Fläche einzuzeichnen)</w:t>
            </w:r>
          </w:p>
          <w:p w:rsidR="00D66471" w:rsidRPr="00D66471" w:rsidRDefault="00D66471" w:rsidP="006076D9">
            <w:pPr>
              <w:pStyle w:val="Default"/>
              <w:numPr>
                <w:ilvl w:val="0"/>
                <w:numId w:val="1"/>
              </w:numPr>
              <w:ind w:left="388" w:hanging="284"/>
              <w:jc w:val="both"/>
              <w:rPr>
                <w:sz w:val="18"/>
                <w:szCs w:val="19"/>
              </w:rPr>
            </w:pPr>
            <w:r w:rsidRPr="00D66471">
              <w:rPr>
                <w:b/>
                <w:bCs/>
                <w:sz w:val="18"/>
                <w:szCs w:val="19"/>
              </w:rPr>
              <w:t>Nur vollständig ausgefüllte An</w:t>
            </w:r>
            <w:r w:rsidR="00D15ADF">
              <w:rPr>
                <w:b/>
                <w:bCs/>
                <w:sz w:val="18"/>
                <w:szCs w:val="19"/>
              </w:rPr>
              <w:t>träge werden bearbeitet. Sollte</w:t>
            </w:r>
            <w:r w:rsidRPr="00D66471">
              <w:rPr>
                <w:b/>
                <w:bCs/>
                <w:sz w:val="18"/>
                <w:szCs w:val="19"/>
              </w:rPr>
              <w:t xml:space="preserve"> </w:t>
            </w:r>
            <w:r w:rsidR="00D15ADF">
              <w:rPr>
                <w:b/>
                <w:bCs/>
                <w:sz w:val="18"/>
                <w:szCs w:val="19"/>
              </w:rPr>
              <w:t xml:space="preserve">der </w:t>
            </w:r>
            <w:r w:rsidRPr="00D66471">
              <w:rPr>
                <w:b/>
                <w:bCs/>
                <w:sz w:val="18"/>
                <w:szCs w:val="19"/>
              </w:rPr>
              <w:t xml:space="preserve">Lageplan </w:t>
            </w:r>
            <w:r w:rsidR="00D15ADF">
              <w:rPr>
                <w:b/>
                <w:bCs/>
                <w:sz w:val="18"/>
                <w:szCs w:val="19"/>
              </w:rPr>
              <w:t xml:space="preserve">fehlen oder nicht bestimmt genug sein </w:t>
            </w:r>
            <w:r w:rsidRPr="00D66471">
              <w:rPr>
                <w:b/>
                <w:bCs/>
                <w:sz w:val="18"/>
                <w:szCs w:val="19"/>
              </w:rPr>
              <w:t xml:space="preserve">oder Angaben im Antrag fehlen, wird </w:t>
            </w:r>
            <w:r w:rsidR="00D15ADF">
              <w:rPr>
                <w:b/>
                <w:bCs/>
                <w:sz w:val="18"/>
                <w:szCs w:val="19"/>
              </w:rPr>
              <w:t xml:space="preserve">der Antrag </w:t>
            </w:r>
            <w:r w:rsidRPr="00D66471">
              <w:rPr>
                <w:b/>
                <w:bCs/>
                <w:sz w:val="18"/>
                <w:szCs w:val="19"/>
              </w:rPr>
              <w:t xml:space="preserve">als unvollständig zurückgewiesen. </w:t>
            </w:r>
          </w:p>
          <w:p w:rsidR="006076D9" w:rsidRPr="006076D9" w:rsidRDefault="00D66471" w:rsidP="006076D9">
            <w:pPr>
              <w:pStyle w:val="Default"/>
              <w:numPr>
                <w:ilvl w:val="0"/>
                <w:numId w:val="1"/>
              </w:numPr>
              <w:ind w:left="388" w:hanging="284"/>
              <w:jc w:val="both"/>
              <w:rPr>
                <w:sz w:val="19"/>
                <w:szCs w:val="19"/>
              </w:rPr>
            </w:pPr>
            <w:r w:rsidRPr="00D66471">
              <w:rPr>
                <w:b/>
                <w:bCs/>
                <w:sz w:val="18"/>
                <w:szCs w:val="19"/>
              </w:rPr>
              <w:t>Soweit nicht anders beantragt, berechtigt dieser Antrag auf Außenversorgungsflächen nur zur Aufstellung von Tischen und Stühlen sowie üblichen Dekorationsgegenständen wie Bepflanzung und Sonnenschirmen</w:t>
            </w:r>
            <w:r w:rsidR="00CA32AF">
              <w:rPr>
                <w:sz w:val="19"/>
                <w:szCs w:val="19"/>
              </w:rPr>
              <w:t xml:space="preserve">. </w:t>
            </w:r>
            <w:r w:rsidR="006076D9" w:rsidRPr="006076D9">
              <w:rPr>
                <w:b/>
                <w:sz w:val="18"/>
                <w:szCs w:val="19"/>
              </w:rPr>
              <w:t xml:space="preserve">Das Aufbringen von weitergehenden Aufbauten wie Ausschankhütten o. </w:t>
            </w:r>
            <w:r w:rsidR="006076D9">
              <w:rPr>
                <w:b/>
                <w:sz w:val="18"/>
                <w:szCs w:val="19"/>
              </w:rPr>
              <w:t>Ä</w:t>
            </w:r>
            <w:r w:rsidR="006076D9" w:rsidRPr="006076D9">
              <w:rPr>
                <w:b/>
                <w:sz w:val="18"/>
                <w:szCs w:val="19"/>
              </w:rPr>
              <w:t>.</w:t>
            </w:r>
            <w:r w:rsidR="006076D9">
              <w:rPr>
                <w:b/>
                <w:sz w:val="18"/>
                <w:szCs w:val="19"/>
              </w:rPr>
              <w:t xml:space="preserve"> bedarf der expliziten Genehmigung.</w:t>
            </w:r>
          </w:p>
        </w:tc>
      </w:tr>
    </w:tbl>
    <w:p w:rsidR="007620A7" w:rsidRPr="0009016D" w:rsidRDefault="007620A7" w:rsidP="007620A7">
      <w:pPr>
        <w:pStyle w:val="Default"/>
        <w:rPr>
          <w:sz w:val="6"/>
        </w:rPr>
      </w:pPr>
    </w:p>
    <w:p w:rsidR="007620A7" w:rsidRDefault="007620A7" w:rsidP="0009016D">
      <w:pPr>
        <w:spacing w:line="240" w:lineRule="auto"/>
        <w:jc w:val="both"/>
        <w:rPr>
          <w:b/>
          <w:bCs/>
          <w:sz w:val="16"/>
          <w:szCs w:val="19"/>
        </w:rPr>
      </w:pPr>
      <w:r w:rsidRPr="0009016D">
        <w:rPr>
          <w:b/>
          <w:bCs/>
          <w:sz w:val="16"/>
          <w:szCs w:val="19"/>
        </w:rPr>
        <w:t xml:space="preserve">Ich versichere mit meiner Unterschrift, dass die Angaben in diesem Antrag mit den tatsächlichen Verhältnissen übereinstimmen bzw. im Falle einer Genehmigung 1:1 umgesetzt werden. </w:t>
      </w:r>
      <w:r w:rsidR="00D66471" w:rsidRPr="0009016D">
        <w:rPr>
          <w:b/>
          <w:bCs/>
          <w:sz w:val="16"/>
          <w:szCs w:val="19"/>
        </w:rPr>
        <w:t>Ich bin mir bewusst, dass jede weitergehende Änderung einer erneuten Genehmigung durch die Hanse- und Universitätsstadt Rostock (Stadtamt – Abteilung Gewerbeangelegenheiten) bedarf.</w:t>
      </w:r>
    </w:p>
    <w:p w:rsidR="0009016D" w:rsidRPr="0009016D" w:rsidRDefault="0009016D" w:rsidP="0009016D">
      <w:pPr>
        <w:spacing w:line="240" w:lineRule="auto"/>
        <w:jc w:val="both"/>
        <w:rPr>
          <w:b/>
          <w:sz w:val="4"/>
        </w:rPr>
      </w:pP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99"/>
        <w:gridCol w:w="5873"/>
      </w:tblGrid>
      <w:tr w:rsidR="0062600B" w:rsidRPr="00C478D9" w:rsidTr="00590CBE">
        <w:trPr>
          <w:trHeight w:val="1114"/>
        </w:trPr>
        <w:tc>
          <w:tcPr>
            <w:tcW w:w="3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62600B" w:rsidRPr="00C478D9" w:rsidRDefault="0062600B" w:rsidP="0062600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478D9">
              <w:rPr>
                <w:rFonts w:eastAsia="Times New Roman" w:cs="Arial"/>
                <w:b/>
                <w:sz w:val="14"/>
                <w:szCs w:val="20"/>
                <w:lang w:eastAsia="de-DE"/>
              </w:rPr>
              <w:t>Ort, Datum</w:t>
            </w:r>
          </w:p>
          <w:p w:rsidR="0062600B" w:rsidRPr="00C478D9" w:rsidRDefault="0062600B" w:rsidP="0062600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</w:p>
          <w:p w:rsidR="0062600B" w:rsidRPr="00C478D9" w:rsidRDefault="00AD078B" w:rsidP="005837A0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vanish/>
                <w:sz w:val="14"/>
                <w:szCs w:val="20"/>
                <w:lang w:eastAsia="de-DE"/>
              </w:rPr>
            </w:pPr>
            <w:r w:rsidRPr="00C478D9">
              <w:rPr>
                <w:rFonts w:eastAsia="Times New Roman" w:cs="Arial"/>
                <w:b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478D9">
              <w:rPr>
                <w:rFonts w:eastAsia="Times New Roman" w:cs="Arial"/>
                <w:b/>
                <w:szCs w:val="18"/>
                <w:lang w:eastAsia="de-DE"/>
              </w:rPr>
              <w:instrText xml:space="preserve"> FORMTEXT </w:instrText>
            </w:r>
            <w:r w:rsidRPr="00C478D9">
              <w:rPr>
                <w:rFonts w:eastAsia="Times New Roman" w:cs="Arial"/>
                <w:b/>
                <w:szCs w:val="18"/>
                <w:lang w:eastAsia="de-DE"/>
              </w:rPr>
            </w:r>
            <w:r w:rsidRPr="00C478D9">
              <w:rPr>
                <w:rFonts w:eastAsia="Times New Roman" w:cs="Arial"/>
                <w:b/>
                <w:szCs w:val="18"/>
                <w:lang w:eastAsia="de-DE"/>
              </w:rPr>
              <w:fldChar w:fldCharType="separate"/>
            </w:r>
            <w:r w:rsidRPr="00C478D9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478D9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478D9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478D9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478D9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478D9">
              <w:rPr>
                <w:rFonts w:eastAsia="Times New Roman" w:cs="Arial"/>
                <w:b/>
                <w:szCs w:val="18"/>
                <w:lang w:eastAsia="de-DE"/>
              </w:rPr>
              <w:fldChar w:fldCharType="end"/>
            </w:r>
            <w:r w:rsidR="005837A0" w:rsidRPr="00C478D9">
              <w:rPr>
                <w:rFonts w:eastAsia="Times New Roman" w:cs="Arial"/>
                <w:b/>
                <w:szCs w:val="18"/>
                <w:lang w:eastAsia="de-DE"/>
              </w:rPr>
              <w:t xml:space="preserve"> </w:t>
            </w:r>
            <w:r w:rsidR="005837A0" w:rsidRPr="00C478D9">
              <w:rPr>
                <w:rFonts w:eastAsia="Times New Roman" w:cs="Arial"/>
                <w:b/>
                <w:szCs w:val="18"/>
                <w:lang w:eastAsia="de-DE"/>
              </w:rPr>
              <w:fldChar w:fldCharType="begin">
                <w:ffData>
                  <w:name w:val="Text37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1" w:name="Text37"/>
            <w:r w:rsidR="005837A0" w:rsidRPr="00C478D9">
              <w:rPr>
                <w:rFonts w:eastAsia="Times New Roman" w:cs="Arial"/>
                <w:b/>
                <w:szCs w:val="18"/>
                <w:lang w:eastAsia="de-DE"/>
              </w:rPr>
              <w:instrText xml:space="preserve"> FORMTEXT </w:instrText>
            </w:r>
            <w:r w:rsidR="005837A0" w:rsidRPr="00C478D9">
              <w:rPr>
                <w:rFonts w:eastAsia="Times New Roman" w:cs="Arial"/>
                <w:b/>
                <w:szCs w:val="18"/>
                <w:lang w:eastAsia="de-DE"/>
              </w:rPr>
            </w:r>
            <w:r w:rsidR="005837A0" w:rsidRPr="00C478D9">
              <w:rPr>
                <w:rFonts w:eastAsia="Times New Roman" w:cs="Arial"/>
                <w:b/>
                <w:szCs w:val="18"/>
                <w:lang w:eastAsia="de-DE"/>
              </w:rPr>
              <w:fldChar w:fldCharType="separate"/>
            </w:r>
            <w:r w:rsidR="005837A0" w:rsidRPr="00C478D9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="005837A0" w:rsidRPr="00C478D9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="005837A0" w:rsidRPr="00C478D9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="005837A0" w:rsidRPr="00C478D9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="005837A0" w:rsidRPr="00C478D9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="005837A0" w:rsidRPr="00C478D9">
              <w:rPr>
                <w:rFonts w:eastAsia="Times New Roman" w:cs="Arial"/>
                <w:b/>
                <w:szCs w:val="18"/>
                <w:lang w:eastAsia="de-DE"/>
              </w:rPr>
              <w:fldChar w:fldCharType="end"/>
            </w:r>
            <w:bookmarkEnd w:id="11"/>
          </w:p>
        </w:tc>
        <w:tc>
          <w:tcPr>
            <w:tcW w:w="5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62600B" w:rsidRPr="00C478D9" w:rsidRDefault="0062600B" w:rsidP="00CF3ED8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C478D9">
              <w:rPr>
                <w:rFonts w:eastAsia="Times New Roman" w:cs="Arial"/>
                <w:b/>
                <w:sz w:val="14"/>
                <w:szCs w:val="20"/>
                <w:lang w:eastAsia="de-DE"/>
              </w:rPr>
              <w:t>Unterschrift (und g</w:t>
            </w:r>
            <w:r w:rsidR="00862600" w:rsidRPr="00C478D9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gf. Stempel) </w:t>
            </w:r>
            <w:r w:rsidR="00CF3ED8">
              <w:rPr>
                <w:rFonts w:eastAsia="Times New Roman" w:cs="Arial"/>
                <w:b/>
                <w:sz w:val="14"/>
                <w:szCs w:val="20"/>
                <w:lang w:eastAsia="de-DE"/>
              </w:rPr>
              <w:t>Antragsteller/in/ gesetzliche/r Vertreter/in</w:t>
            </w:r>
          </w:p>
        </w:tc>
      </w:tr>
    </w:tbl>
    <w:p w:rsidR="0062600B" w:rsidRPr="00D66471" w:rsidRDefault="0062600B" w:rsidP="00122D44">
      <w:pPr>
        <w:rPr>
          <w:sz w:val="4"/>
        </w:rPr>
      </w:pPr>
    </w:p>
    <w:p w:rsidR="0062600B" w:rsidRPr="00C478D9" w:rsidRDefault="0062600B" w:rsidP="0062600B">
      <w:pPr>
        <w:tabs>
          <w:tab w:val="center" w:pos="4819"/>
          <w:tab w:val="right" w:pos="9071"/>
        </w:tabs>
        <w:overflowPunct w:val="0"/>
        <w:autoSpaceDE w:val="0"/>
        <w:autoSpaceDN w:val="0"/>
        <w:adjustRightInd w:val="0"/>
        <w:spacing w:line="240" w:lineRule="auto"/>
        <w:ind w:left="-142" w:right="-2"/>
        <w:jc w:val="center"/>
        <w:textAlignment w:val="baseline"/>
        <w:rPr>
          <w:rFonts w:eastAsia="Times New Roman" w:cs="Segoe UI"/>
          <w:sz w:val="13"/>
          <w:szCs w:val="13"/>
          <w:lang w:eastAsia="de-DE"/>
        </w:rPr>
      </w:pPr>
      <w:r w:rsidRPr="00C478D9">
        <w:rPr>
          <w:rFonts w:eastAsia="Times New Roman" w:cs="Segoe UI"/>
          <w:sz w:val="13"/>
          <w:szCs w:val="13"/>
          <w:lang w:eastAsia="de-DE"/>
        </w:rPr>
        <w:t>Datenschutz-Hinweis: Zur Erfüllung der Informationspflichten gem. Art. 13, 14 DS-GVO stehen Ihnen Informationen auf unserer Website unter</w:t>
      </w:r>
    </w:p>
    <w:p w:rsidR="0062600B" w:rsidRPr="00C478D9" w:rsidRDefault="0062600B" w:rsidP="0062600B">
      <w:pPr>
        <w:ind w:left="-142" w:right="-2"/>
        <w:jc w:val="center"/>
        <w:rPr>
          <w:sz w:val="13"/>
          <w:szCs w:val="13"/>
        </w:rPr>
      </w:pPr>
      <w:r w:rsidRPr="00C478D9">
        <w:rPr>
          <w:rFonts w:eastAsia="Times New Roman" w:cs="Segoe UI"/>
          <w:sz w:val="13"/>
          <w:szCs w:val="13"/>
          <w:lang w:eastAsia="de-DE"/>
        </w:rPr>
        <w:t>https://rathaus.rostock.de/sixcms/media.php/4984/dsgvo.doc zur Verfügung und informieren umfassend über Ihre Rechte und den Umgang mit Ihren Daten.</w:t>
      </w:r>
    </w:p>
    <w:sectPr w:rsidR="0062600B" w:rsidRPr="00C478D9" w:rsidSect="00127671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425331-56DA-409D-BBA5-0F9219C55268}"/>
    <w:embedBold r:id="rId2" w:fontKey="{994AA128-0D8E-4ED3-B5F5-4FE8C50BC8EB}"/>
  </w:font>
  <w:font w:name="Fira Sans">
    <w:panose1 w:val="020B0503050000020004"/>
    <w:charset w:val="00"/>
    <w:family w:val="swiss"/>
    <w:pitch w:val="variable"/>
    <w:sig w:usb0="600002FF" w:usb1="02000001" w:usb2="00000000" w:usb3="00000000" w:csb0="0000019F" w:csb1="00000000"/>
    <w:embedRegular r:id="rId3" w:fontKey="{49BAB7DD-B48B-419D-ADD8-3DA6A565E1E3}"/>
    <w:embedBold r:id="rId4" w:fontKey="{A9678EDF-8D98-43D3-9BC5-C0935CFFB4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678161D-B229-49C6-BCBC-D5E71FF9BA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3604470-C7C3-4BE1-91E2-FEADCF95CA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AD18CA0-7D83-44D3-A96D-A79C3509D94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22FE4"/>
    <w:multiLevelType w:val="hybridMultilevel"/>
    <w:tmpl w:val="0C6015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TrueType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ksY0unnLz3BeJ+pgIQRXg7r+tT/Xlpz62bWSJorZHFg1K7a3cYqtRUAPq3K/cWV2Uci/0DKqH23YCHGrGvnvPQ==" w:salt="BdBeLSrZRwh4ZY8f0HfFIg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FDE"/>
    <w:rsid w:val="00031E75"/>
    <w:rsid w:val="000577C7"/>
    <w:rsid w:val="00066952"/>
    <w:rsid w:val="0008171A"/>
    <w:rsid w:val="0009016D"/>
    <w:rsid w:val="000948D9"/>
    <w:rsid w:val="000B4337"/>
    <w:rsid w:val="000B5F21"/>
    <w:rsid w:val="000C5842"/>
    <w:rsid w:val="0011080C"/>
    <w:rsid w:val="00122D44"/>
    <w:rsid w:val="00124F66"/>
    <w:rsid w:val="00127671"/>
    <w:rsid w:val="001558B4"/>
    <w:rsid w:val="001926F9"/>
    <w:rsid w:val="001B711F"/>
    <w:rsid w:val="001E362F"/>
    <w:rsid w:val="00200E0B"/>
    <w:rsid w:val="00267B84"/>
    <w:rsid w:val="00287D3A"/>
    <w:rsid w:val="002A28DE"/>
    <w:rsid w:val="002C7FDE"/>
    <w:rsid w:val="0030051F"/>
    <w:rsid w:val="003062A0"/>
    <w:rsid w:val="00317AD1"/>
    <w:rsid w:val="003C04A5"/>
    <w:rsid w:val="003F4FBC"/>
    <w:rsid w:val="00414CCB"/>
    <w:rsid w:val="004267AB"/>
    <w:rsid w:val="004563DD"/>
    <w:rsid w:val="004F0C85"/>
    <w:rsid w:val="005031A3"/>
    <w:rsid w:val="00504753"/>
    <w:rsid w:val="005824D0"/>
    <w:rsid w:val="005837A0"/>
    <w:rsid w:val="00590CBE"/>
    <w:rsid w:val="006076D9"/>
    <w:rsid w:val="00614E19"/>
    <w:rsid w:val="0062600B"/>
    <w:rsid w:val="0062648F"/>
    <w:rsid w:val="00672214"/>
    <w:rsid w:val="00685F2B"/>
    <w:rsid w:val="00692952"/>
    <w:rsid w:val="006941B6"/>
    <w:rsid w:val="006D0976"/>
    <w:rsid w:val="006F20ED"/>
    <w:rsid w:val="006F66A3"/>
    <w:rsid w:val="006F66A6"/>
    <w:rsid w:val="00727C84"/>
    <w:rsid w:val="007553B5"/>
    <w:rsid w:val="007620A7"/>
    <w:rsid w:val="007664B2"/>
    <w:rsid w:val="007A5134"/>
    <w:rsid w:val="007B27F8"/>
    <w:rsid w:val="007C1C43"/>
    <w:rsid w:val="007E601C"/>
    <w:rsid w:val="00862600"/>
    <w:rsid w:val="00925066"/>
    <w:rsid w:val="0094520C"/>
    <w:rsid w:val="00947530"/>
    <w:rsid w:val="00A73FDF"/>
    <w:rsid w:val="00AD078B"/>
    <w:rsid w:val="00B85CE3"/>
    <w:rsid w:val="00BD567A"/>
    <w:rsid w:val="00BF2854"/>
    <w:rsid w:val="00C11BE1"/>
    <w:rsid w:val="00C478D9"/>
    <w:rsid w:val="00C848AA"/>
    <w:rsid w:val="00CA32AF"/>
    <w:rsid w:val="00CB5511"/>
    <w:rsid w:val="00CF0F9E"/>
    <w:rsid w:val="00CF3ED8"/>
    <w:rsid w:val="00CF71AB"/>
    <w:rsid w:val="00D15ADF"/>
    <w:rsid w:val="00D66471"/>
    <w:rsid w:val="00D7058D"/>
    <w:rsid w:val="00DA761F"/>
    <w:rsid w:val="00DB6FA1"/>
    <w:rsid w:val="00DC57F1"/>
    <w:rsid w:val="00DC7585"/>
    <w:rsid w:val="00E14717"/>
    <w:rsid w:val="00E40A22"/>
    <w:rsid w:val="00E4111B"/>
    <w:rsid w:val="00EA03E0"/>
    <w:rsid w:val="00EC1CB9"/>
    <w:rsid w:val="00F539E1"/>
    <w:rsid w:val="00FC3C1A"/>
    <w:rsid w:val="00FF0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1799511E-8528-4BA1-A885-1F6732BF2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E362F"/>
    <w:pPr>
      <w:spacing w:line="276" w:lineRule="auto"/>
    </w:pPr>
    <w:rPr>
      <w:rFonts w:ascii="Fira Sans" w:hAnsi="Fira Sans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C58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08171A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17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8171A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7620A7"/>
    <w:pPr>
      <w:autoSpaceDE w:val="0"/>
      <w:autoSpaceDN w:val="0"/>
      <w:adjustRightInd w:val="0"/>
    </w:pPr>
    <w:rPr>
      <w:rFonts w:ascii="Fira Sans" w:hAnsi="Fira Sans" w:cs="Fira Sans"/>
      <w:color w:val="000000"/>
      <w:sz w:val="24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7620A7"/>
    <w:rPr>
      <w:rFonts w:ascii="Fira Sans" w:eastAsiaTheme="minorHAnsi" w:hAnsi="Fira Sans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32ga002\Desktop\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EAE3C-E0BB-4D73-93EB-4638E222F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GE.dotx</Template>
  <TotalTime>0</TotalTime>
  <Pages>1</Pages>
  <Words>454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Rostock</Company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Schröder</dc:creator>
  <cp:lastModifiedBy>R32ga002</cp:lastModifiedBy>
  <cp:revision>6</cp:revision>
  <cp:lastPrinted>2022-03-10T09:43:00Z</cp:lastPrinted>
  <dcterms:created xsi:type="dcterms:W3CDTF">2022-03-10T09:28:00Z</dcterms:created>
  <dcterms:modified xsi:type="dcterms:W3CDTF">2023-02-14T16:22:00Z</dcterms:modified>
</cp:coreProperties>
</file>