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>
    <v:background id="_x0000_s1025" o:bwmode="white" fillcolor="#b8cce4">
      <v:fill r:id="rId3" o:title="60 %" type="pattern"/>
    </v:background>
  </w:background>
  <w:body>
    <w:tbl>
      <w:tblPr>
        <w:tblpPr w:leftFromText="141" w:rightFromText="141" w:vertAnchor="page" w:horzAnchor="margin" w:tblpX="48" w:tblpY="6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1"/>
        <w:gridCol w:w="2160"/>
      </w:tblGrid>
      <w:tr w:rsidR="0011080C" w:rsidRPr="00CF61B8" w:rsidTr="00D029AA">
        <w:trPr>
          <w:trHeight w:val="641"/>
        </w:trPr>
        <w:tc>
          <w:tcPr>
            <w:tcW w:w="2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</w:tcPr>
          <w:p w:rsidR="000C5842" w:rsidRPr="00CF61B8" w:rsidRDefault="002C7FDE" w:rsidP="0062648F">
            <w:pPr>
              <w:rPr>
                <w:sz w:val="16"/>
                <w:szCs w:val="16"/>
              </w:rPr>
            </w:pPr>
            <w:r w:rsidRPr="00CF61B8">
              <w:rPr>
                <w:sz w:val="16"/>
                <w:szCs w:val="16"/>
              </w:rPr>
              <w:t>Eingangsst</w:t>
            </w:r>
            <w:r w:rsidR="000C5842" w:rsidRPr="00CF61B8">
              <w:rPr>
                <w:sz w:val="16"/>
                <w:szCs w:val="16"/>
              </w:rPr>
              <w:t>empel/Vermerk der Behörde</w:t>
            </w:r>
          </w:p>
          <w:p w:rsidR="000C5842" w:rsidRPr="00CF61B8" w:rsidRDefault="000C5842" w:rsidP="0062648F">
            <w:pPr>
              <w:rPr>
                <w:sz w:val="16"/>
                <w:szCs w:val="16"/>
              </w:rPr>
            </w:pPr>
            <w:r w:rsidRPr="00CF61B8">
              <w:rPr>
                <w:sz w:val="16"/>
                <w:szCs w:val="16"/>
              </w:rPr>
              <w:t>Az.: 32.32/32.51.01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C5842" w:rsidRPr="00CF61B8" w:rsidRDefault="000C5842" w:rsidP="0062648F"/>
        </w:tc>
      </w:tr>
    </w:tbl>
    <w:tbl>
      <w:tblPr>
        <w:tblpPr w:leftFromText="141" w:rightFromText="141" w:vertAnchor="text" w:horzAnchor="margin" w:tblpXSpec="right" w:tblpY="8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6"/>
      </w:tblGrid>
      <w:tr w:rsidR="00127671" w:rsidRPr="00CF61B8" w:rsidTr="00CF61B8">
        <w:trPr>
          <w:trHeight w:val="2673"/>
        </w:trPr>
        <w:tc>
          <w:tcPr>
            <w:tcW w:w="5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27671" w:rsidRPr="00CF61B8" w:rsidRDefault="006D0976" w:rsidP="00127671">
            <w:pPr>
              <w:shd w:val="clear" w:color="auto" w:fill="FFFFFF"/>
              <w:tabs>
                <w:tab w:val="center" w:pos="2449"/>
              </w:tabs>
              <w:ind w:right="-347"/>
              <w:jc w:val="both"/>
              <w:rPr>
                <w:b/>
                <w:sz w:val="28"/>
              </w:rPr>
            </w:pPr>
            <w:r w:rsidRPr="00CF61B8"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4AD068EB" wp14:editId="3855E5B9">
                  <wp:simplePos x="0" y="0"/>
                  <wp:positionH relativeFrom="column">
                    <wp:posOffset>2486660</wp:posOffset>
                  </wp:positionH>
                  <wp:positionV relativeFrom="paragraph">
                    <wp:posOffset>9525</wp:posOffset>
                  </wp:positionV>
                  <wp:extent cx="758825" cy="519743"/>
                  <wp:effectExtent l="0" t="0" r="3175" b="0"/>
                  <wp:wrapNone/>
                  <wp:docPr id="4" name="Bild 3" descr="http://intranet.sv.rostock.de/sixcms/media.php/rostock_01.a.1056.de/datei/HRO_Logo_CMYK_2017_oh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tranet.sv.rostock.de/sixcms/media.php/rostock_01.a.1056.de/datei/HRO_Logo_CMYK_2017_oh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51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671" w:rsidRPr="00CF61B8">
              <w:rPr>
                <w:b/>
                <w:sz w:val="32"/>
              </w:rPr>
              <w:t>Antrag</w:t>
            </w:r>
          </w:p>
          <w:p w:rsidR="00127671" w:rsidRPr="00CF61B8" w:rsidRDefault="00127671" w:rsidP="00127671">
            <w:pPr>
              <w:rPr>
                <w:sz w:val="18"/>
              </w:rPr>
            </w:pPr>
            <w:r w:rsidRPr="00CF61B8">
              <w:rPr>
                <w:sz w:val="18"/>
              </w:rPr>
              <w:t>auf Erteilung einer</w:t>
            </w:r>
          </w:p>
          <w:p w:rsidR="00127671" w:rsidRPr="00CF61B8" w:rsidRDefault="00127671" w:rsidP="00127671">
            <w:pPr>
              <w:rPr>
                <w:sz w:val="12"/>
              </w:rPr>
            </w:pPr>
          </w:p>
          <w:bookmarkStart w:id="0" w:name="_GoBack"/>
          <w:p w:rsidR="00127671" w:rsidRPr="00CF61B8" w:rsidRDefault="00127671" w:rsidP="00127671">
            <w:pPr>
              <w:rPr>
                <w:sz w:val="18"/>
                <w:szCs w:val="20"/>
              </w:rPr>
            </w:pPr>
            <w:r w:rsidRPr="00CF61B8">
              <w:rPr>
                <w:sz w:val="18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Pr="00CF61B8">
              <w:rPr>
                <w:sz w:val="18"/>
                <w:szCs w:val="20"/>
              </w:rPr>
              <w:instrText xml:space="preserve"> FORMCHECKBOX </w:instrText>
            </w:r>
            <w:r w:rsidR="00344562">
              <w:rPr>
                <w:sz w:val="18"/>
                <w:szCs w:val="20"/>
              </w:rPr>
            </w:r>
            <w:r w:rsidR="00344562">
              <w:rPr>
                <w:sz w:val="18"/>
                <w:szCs w:val="20"/>
              </w:rPr>
              <w:fldChar w:fldCharType="separate"/>
            </w:r>
            <w:r w:rsidRPr="00CF61B8">
              <w:rPr>
                <w:sz w:val="18"/>
                <w:szCs w:val="20"/>
              </w:rPr>
              <w:fldChar w:fldCharType="end"/>
            </w:r>
            <w:bookmarkEnd w:id="1"/>
            <w:bookmarkEnd w:id="0"/>
            <w:r w:rsidR="00727C84" w:rsidRPr="00CF61B8">
              <w:rPr>
                <w:sz w:val="18"/>
                <w:szCs w:val="20"/>
              </w:rPr>
              <w:t xml:space="preserve"> unbefristeten </w:t>
            </w:r>
            <w:r w:rsidRPr="00CF61B8">
              <w:rPr>
                <w:b/>
                <w:sz w:val="18"/>
                <w:szCs w:val="20"/>
              </w:rPr>
              <w:t>Gaststättenerlaubnis</w:t>
            </w:r>
            <w:r w:rsidRPr="00CF61B8">
              <w:rPr>
                <w:sz w:val="18"/>
                <w:szCs w:val="20"/>
              </w:rPr>
              <w:t xml:space="preserve"> (§ 2 GastG)</w:t>
            </w:r>
          </w:p>
          <w:p w:rsidR="00127671" w:rsidRPr="00CF61B8" w:rsidRDefault="00127671" w:rsidP="00127671">
            <w:pPr>
              <w:rPr>
                <w:sz w:val="18"/>
                <w:szCs w:val="20"/>
              </w:rPr>
            </w:pPr>
            <w:r w:rsidRPr="00CF61B8">
              <w:rPr>
                <w:sz w:val="18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 w:rsidRPr="00CF61B8">
              <w:rPr>
                <w:sz w:val="18"/>
                <w:szCs w:val="20"/>
              </w:rPr>
              <w:instrText xml:space="preserve"> FORMCHECKBOX </w:instrText>
            </w:r>
            <w:r w:rsidR="00344562">
              <w:rPr>
                <w:sz w:val="18"/>
                <w:szCs w:val="20"/>
              </w:rPr>
            </w:r>
            <w:r w:rsidR="00344562">
              <w:rPr>
                <w:sz w:val="18"/>
                <w:szCs w:val="20"/>
              </w:rPr>
              <w:fldChar w:fldCharType="separate"/>
            </w:r>
            <w:r w:rsidRPr="00CF61B8">
              <w:rPr>
                <w:sz w:val="18"/>
                <w:szCs w:val="20"/>
              </w:rPr>
              <w:fldChar w:fldCharType="end"/>
            </w:r>
            <w:bookmarkEnd w:id="2"/>
            <w:r w:rsidRPr="00CF61B8">
              <w:rPr>
                <w:sz w:val="18"/>
                <w:szCs w:val="20"/>
              </w:rPr>
              <w:t xml:space="preserve"> befristeten </w:t>
            </w:r>
            <w:r w:rsidRPr="00CF61B8">
              <w:rPr>
                <w:b/>
                <w:sz w:val="18"/>
                <w:szCs w:val="20"/>
              </w:rPr>
              <w:t>Gaststättenerlaubnis</w:t>
            </w:r>
            <w:r w:rsidRPr="00CF61B8">
              <w:rPr>
                <w:sz w:val="18"/>
                <w:szCs w:val="20"/>
              </w:rPr>
              <w:t xml:space="preserve"> (§</w:t>
            </w:r>
            <w:r w:rsidR="00122D44" w:rsidRPr="00CF61B8">
              <w:rPr>
                <w:sz w:val="18"/>
                <w:szCs w:val="20"/>
              </w:rPr>
              <w:t>§ 2,</w:t>
            </w:r>
            <w:r w:rsidRPr="00CF61B8">
              <w:rPr>
                <w:sz w:val="18"/>
                <w:szCs w:val="20"/>
              </w:rPr>
              <w:t xml:space="preserve"> 3 Abs. 2 GastG)</w:t>
            </w:r>
          </w:p>
          <w:p w:rsidR="00127671" w:rsidRPr="00CF61B8" w:rsidRDefault="00127671" w:rsidP="00127671">
            <w:pPr>
              <w:rPr>
                <w:sz w:val="18"/>
                <w:szCs w:val="20"/>
              </w:rPr>
            </w:pPr>
            <w:r w:rsidRPr="00CF61B8">
              <w:rPr>
                <w:sz w:val="18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 w:rsidRPr="00CF61B8">
              <w:rPr>
                <w:sz w:val="18"/>
                <w:szCs w:val="20"/>
              </w:rPr>
              <w:instrText xml:space="preserve"> FORMCHECKBOX </w:instrText>
            </w:r>
            <w:r w:rsidR="00344562">
              <w:rPr>
                <w:sz w:val="18"/>
                <w:szCs w:val="20"/>
              </w:rPr>
            </w:r>
            <w:r w:rsidR="00344562">
              <w:rPr>
                <w:sz w:val="18"/>
                <w:szCs w:val="20"/>
              </w:rPr>
              <w:fldChar w:fldCharType="separate"/>
            </w:r>
            <w:r w:rsidRPr="00CF61B8">
              <w:rPr>
                <w:sz w:val="18"/>
                <w:szCs w:val="20"/>
              </w:rPr>
              <w:fldChar w:fldCharType="end"/>
            </w:r>
            <w:bookmarkEnd w:id="3"/>
            <w:r w:rsidRPr="00CF61B8">
              <w:rPr>
                <w:sz w:val="18"/>
                <w:szCs w:val="20"/>
              </w:rPr>
              <w:t xml:space="preserve"> vorläufigen </w:t>
            </w:r>
            <w:r w:rsidRPr="00CF61B8">
              <w:rPr>
                <w:b/>
                <w:sz w:val="18"/>
                <w:szCs w:val="20"/>
              </w:rPr>
              <w:t>Gaststättenerlaubnis</w:t>
            </w:r>
            <w:r w:rsidRPr="00CF61B8">
              <w:rPr>
                <w:sz w:val="18"/>
                <w:szCs w:val="20"/>
              </w:rPr>
              <w:t xml:space="preserve"> (§ 11 GastG)</w:t>
            </w:r>
          </w:p>
          <w:p w:rsidR="00127671" w:rsidRPr="00780301" w:rsidRDefault="00127671" w:rsidP="00127671">
            <w:pPr>
              <w:rPr>
                <w:sz w:val="10"/>
                <w:szCs w:val="20"/>
              </w:rPr>
            </w:pPr>
          </w:p>
          <w:p w:rsidR="00127671" w:rsidRPr="00CF61B8" w:rsidRDefault="009271DD" w:rsidP="0012767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zur Eröffnung / Übernahme</w:t>
            </w:r>
          </w:p>
          <w:p w:rsidR="00127671" w:rsidRPr="00780301" w:rsidRDefault="00127671" w:rsidP="00127671">
            <w:pPr>
              <w:ind w:right="-70"/>
              <w:rPr>
                <w:sz w:val="10"/>
                <w:szCs w:val="20"/>
              </w:rPr>
            </w:pPr>
          </w:p>
          <w:p w:rsidR="00127671" w:rsidRPr="00CF61B8" w:rsidRDefault="00127671" w:rsidP="00127671">
            <w:pPr>
              <w:rPr>
                <w:sz w:val="18"/>
              </w:rPr>
            </w:pPr>
            <w:r w:rsidRPr="00CF61B8">
              <w:rPr>
                <w:sz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8"/>
            <w:r w:rsidRPr="00CF61B8">
              <w:rPr>
                <w:sz w:val="18"/>
              </w:rPr>
              <w:instrText xml:space="preserve"> FORMCHECKBOX </w:instrText>
            </w:r>
            <w:r w:rsidR="00344562">
              <w:rPr>
                <w:sz w:val="18"/>
              </w:rPr>
            </w:r>
            <w:r w:rsidR="00344562">
              <w:rPr>
                <w:sz w:val="18"/>
              </w:rPr>
              <w:fldChar w:fldCharType="separate"/>
            </w:r>
            <w:r w:rsidRPr="00CF61B8">
              <w:rPr>
                <w:sz w:val="18"/>
              </w:rPr>
              <w:fldChar w:fldCharType="end"/>
            </w:r>
            <w:bookmarkEnd w:id="4"/>
            <w:r w:rsidRPr="00CF61B8">
              <w:rPr>
                <w:sz w:val="18"/>
              </w:rPr>
              <w:t xml:space="preserve"> </w:t>
            </w:r>
            <w:r w:rsidR="00727C84" w:rsidRPr="00CF61B8">
              <w:rPr>
                <w:sz w:val="18"/>
              </w:rPr>
              <w:t xml:space="preserve">einer </w:t>
            </w:r>
            <w:r w:rsidRPr="00CF61B8">
              <w:rPr>
                <w:sz w:val="18"/>
              </w:rPr>
              <w:t>Schankwirtschaft</w:t>
            </w:r>
          </w:p>
          <w:p w:rsidR="00127671" w:rsidRDefault="00127671" w:rsidP="00127671">
            <w:pPr>
              <w:rPr>
                <w:sz w:val="18"/>
              </w:rPr>
            </w:pPr>
            <w:r w:rsidRPr="00CF61B8">
              <w:rPr>
                <w:sz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9"/>
            <w:r w:rsidRPr="00CF61B8">
              <w:rPr>
                <w:sz w:val="18"/>
              </w:rPr>
              <w:instrText xml:space="preserve"> FORMCHECKBOX </w:instrText>
            </w:r>
            <w:r w:rsidR="00344562">
              <w:rPr>
                <w:sz w:val="18"/>
              </w:rPr>
            </w:r>
            <w:r w:rsidR="00344562">
              <w:rPr>
                <w:sz w:val="18"/>
              </w:rPr>
              <w:fldChar w:fldCharType="separate"/>
            </w:r>
            <w:r w:rsidRPr="00CF61B8">
              <w:rPr>
                <w:sz w:val="18"/>
              </w:rPr>
              <w:fldChar w:fldCharType="end"/>
            </w:r>
            <w:bookmarkEnd w:id="5"/>
            <w:r w:rsidRPr="00CF61B8">
              <w:rPr>
                <w:sz w:val="18"/>
              </w:rPr>
              <w:t xml:space="preserve"> </w:t>
            </w:r>
            <w:r w:rsidR="00727C84" w:rsidRPr="00CF61B8">
              <w:rPr>
                <w:sz w:val="18"/>
              </w:rPr>
              <w:t xml:space="preserve">einer </w:t>
            </w:r>
            <w:r w:rsidRPr="00CF61B8">
              <w:rPr>
                <w:sz w:val="18"/>
              </w:rPr>
              <w:t>Schank- und Speisewirtschaft</w:t>
            </w:r>
          </w:p>
          <w:p w:rsidR="00780301" w:rsidRPr="00CF61B8" w:rsidRDefault="00780301" w:rsidP="00780301">
            <w:pPr>
              <w:rPr>
                <w:sz w:val="18"/>
              </w:rPr>
            </w:pPr>
            <w:r w:rsidRPr="00CF61B8">
              <w:rPr>
                <w:sz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sz w:val="18"/>
              </w:rPr>
              <w:instrText xml:space="preserve"> FORMCHECKBOX </w:instrText>
            </w:r>
            <w:r w:rsidR="00344562">
              <w:rPr>
                <w:sz w:val="18"/>
              </w:rPr>
            </w:r>
            <w:r w:rsidR="00344562">
              <w:rPr>
                <w:sz w:val="18"/>
              </w:rPr>
              <w:fldChar w:fldCharType="separate"/>
            </w:r>
            <w:r w:rsidRPr="00CF61B8">
              <w:rPr>
                <w:sz w:val="18"/>
              </w:rPr>
              <w:fldChar w:fldCharType="end"/>
            </w:r>
            <w:r w:rsidRPr="00CF61B8">
              <w:rPr>
                <w:sz w:val="18"/>
              </w:rPr>
              <w:t xml:space="preserve"> </w:t>
            </w:r>
            <w:r w:rsidR="009C0EF9">
              <w:rPr>
                <w:sz w:val="18"/>
              </w:rPr>
              <w:t xml:space="preserve">in Form </w:t>
            </w:r>
            <w:r w:rsidRPr="00CF61B8">
              <w:rPr>
                <w:sz w:val="18"/>
              </w:rPr>
              <w:t xml:space="preserve">einer </w:t>
            </w:r>
            <w:r>
              <w:rPr>
                <w:sz w:val="18"/>
              </w:rPr>
              <w:t>Rauchergaststätte/Shisha-Bar</w:t>
            </w:r>
          </w:p>
        </w:tc>
      </w:tr>
    </w:tbl>
    <w:tbl>
      <w:tblPr>
        <w:tblStyle w:val="Tabellenraster"/>
        <w:tblpPr w:leftFromText="141" w:rightFromText="141" w:vertAnchor="page" w:horzAnchor="margin" w:tblpX="55" w:tblpY="1559"/>
        <w:tblW w:w="0" w:type="auto"/>
        <w:tblLook w:val="04A0" w:firstRow="1" w:lastRow="0" w:firstColumn="1" w:lastColumn="0" w:noHBand="0" w:noVBand="1"/>
      </w:tblPr>
      <w:tblGrid>
        <w:gridCol w:w="4350"/>
      </w:tblGrid>
      <w:tr w:rsidR="00D029AA" w:rsidRPr="00CF61B8" w:rsidTr="00780301">
        <w:trPr>
          <w:trHeight w:val="1965"/>
        </w:trPr>
        <w:tc>
          <w:tcPr>
            <w:tcW w:w="4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029AA" w:rsidRPr="00CF61B8" w:rsidRDefault="00D029AA" w:rsidP="00D029AA">
            <w:pPr>
              <w:rPr>
                <w:sz w:val="20"/>
                <w:szCs w:val="20"/>
              </w:rPr>
            </w:pPr>
          </w:p>
          <w:p w:rsidR="00D029AA" w:rsidRPr="00CF61B8" w:rsidRDefault="00D029AA" w:rsidP="00D029AA">
            <w:pPr>
              <w:rPr>
                <w:sz w:val="20"/>
                <w:szCs w:val="20"/>
              </w:rPr>
            </w:pPr>
            <w:r w:rsidRPr="00CF61B8">
              <w:rPr>
                <w:sz w:val="20"/>
                <w:szCs w:val="20"/>
              </w:rPr>
              <w:t>Hanse- und Universitätsstadt Rostock</w:t>
            </w:r>
          </w:p>
          <w:p w:rsidR="00D029AA" w:rsidRPr="00CF61B8" w:rsidRDefault="00780301" w:rsidP="00D02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</w:t>
            </w:r>
            <w:r w:rsidR="00D029AA" w:rsidRPr="00CF61B8">
              <w:rPr>
                <w:sz w:val="20"/>
                <w:szCs w:val="20"/>
              </w:rPr>
              <w:t xml:space="preserve"> Oberbürgermeister</w:t>
            </w:r>
            <w:r>
              <w:rPr>
                <w:sz w:val="20"/>
                <w:szCs w:val="20"/>
              </w:rPr>
              <w:t>in</w:t>
            </w:r>
          </w:p>
          <w:p w:rsidR="00D029AA" w:rsidRPr="00CF61B8" w:rsidRDefault="00D029AA" w:rsidP="00D029AA">
            <w:pPr>
              <w:rPr>
                <w:sz w:val="20"/>
                <w:szCs w:val="20"/>
              </w:rPr>
            </w:pPr>
            <w:r w:rsidRPr="00CF61B8">
              <w:rPr>
                <w:sz w:val="20"/>
                <w:szCs w:val="20"/>
              </w:rPr>
              <w:t>Stadtamt, Abt. Gewerbeangelegenheiten</w:t>
            </w:r>
          </w:p>
          <w:p w:rsidR="00D029AA" w:rsidRPr="00CF61B8" w:rsidRDefault="0016015F" w:rsidP="00D02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Charles-Darwin-</w:t>
            </w:r>
            <w:r w:rsidR="00D029AA" w:rsidRPr="00CF61B8">
              <w:rPr>
                <w:sz w:val="20"/>
                <w:szCs w:val="20"/>
              </w:rPr>
              <w:t>Ring 6</w:t>
            </w:r>
          </w:p>
          <w:p w:rsidR="00D029AA" w:rsidRPr="00CF61B8" w:rsidRDefault="00D029AA" w:rsidP="00D029AA">
            <w:pPr>
              <w:rPr>
                <w:sz w:val="20"/>
                <w:szCs w:val="20"/>
              </w:rPr>
            </w:pPr>
            <w:r w:rsidRPr="00CF61B8">
              <w:rPr>
                <w:sz w:val="20"/>
                <w:szCs w:val="20"/>
              </w:rPr>
              <w:t>18059 Rostock</w:t>
            </w:r>
          </w:p>
        </w:tc>
      </w:tr>
    </w:tbl>
    <w:p w:rsidR="00D029AA" w:rsidRPr="00CF61B8" w:rsidRDefault="00D029AA" w:rsidP="0094520C">
      <w:pPr>
        <w:rPr>
          <w:b/>
          <w:sz w:val="14"/>
        </w:rPr>
      </w:pPr>
    </w:p>
    <w:p w:rsidR="00CF61B8" w:rsidRPr="00CF61B8" w:rsidRDefault="00CF61B8" w:rsidP="0094520C">
      <w:pPr>
        <w:rPr>
          <w:b/>
          <w:sz w:val="8"/>
        </w:rPr>
      </w:pPr>
    </w:p>
    <w:p w:rsidR="00CF61B8" w:rsidRPr="00CF61B8" w:rsidRDefault="00CF61B8" w:rsidP="0094520C">
      <w:pPr>
        <w:rPr>
          <w:b/>
          <w:sz w:val="6"/>
        </w:rPr>
      </w:pPr>
    </w:p>
    <w:p w:rsidR="0094520C" w:rsidRPr="00CF61B8" w:rsidRDefault="001558B4" w:rsidP="0094520C">
      <w:pPr>
        <w:rPr>
          <w:b/>
        </w:rPr>
      </w:pPr>
      <w:r w:rsidRPr="00CF61B8">
        <w:rPr>
          <w:b/>
        </w:rPr>
        <w:t>Angaben zu</w:t>
      </w:r>
      <w:r w:rsidR="00BA2C00">
        <w:rPr>
          <w:b/>
        </w:rPr>
        <w:t>r</w:t>
      </w:r>
      <w:r w:rsidRPr="00CF61B8">
        <w:rPr>
          <w:b/>
        </w:rPr>
        <w:t xml:space="preserve"> Antragsteller</w:t>
      </w:r>
      <w:r w:rsidR="00BA2C00">
        <w:rPr>
          <w:b/>
        </w:rPr>
        <w:t>in</w:t>
      </w:r>
      <w:r w:rsidRPr="00CF61B8">
        <w:rPr>
          <w:b/>
        </w:rPr>
        <w:t xml:space="preserve"> (Juristische Person)</w:t>
      </w:r>
    </w:p>
    <w:tbl>
      <w:tblPr>
        <w:tblW w:w="977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3711"/>
      </w:tblGrid>
      <w:tr w:rsidR="0011080C" w:rsidRPr="00CF61B8" w:rsidTr="0062648F">
        <w:trPr>
          <w:trHeight w:val="530"/>
        </w:trPr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941B6" w:rsidRPr="00CF61B8" w:rsidRDefault="006941B6" w:rsidP="0094520C">
            <w:pPr>
              <w:rPr>
                <w:b/>
                <w:sz w:val="14"/>
                <w:szCs w:val="14"/>
              </w:rPr>
            </w:pPr>
            <w:r w:rsidRPr="00CF61B8">
              <w:rPr>
                <w:b/>
                <w:sz w:val="14"/>
                <w:szCs w:val="14"/>
              </w:rPr>
              <w:t>Im Handels-, Genossenschafts- oder Vereinsregistereingetragener Name mit Rechtsform</w:t>
            </w:r>
          </w:p>
          <w:p w:rsidR="006941B6" w:rsidRPr="00CF61B8" w:rsidRDefault="005837A0" w:rsidP="00AD078B">
            <w:pPr>
              <w:rPr>
                <w:sz w:val="20"/>
                <w:szCs w:val="20"/>
              </w:rPr>
            </w:pPr>
            <w:r w:rsidRPr="00CF61B8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6" w:name="Text1"/>
            <w:r w:rsidRPr="00CF61B8">
              <w:rPr>
                <w:sz w:val="20"/>
                <w:szCs w:val="20"/>
              </w:rPr>
              <w:instrText xml:space="preserve"> FORMTEXT </w:instrText>
            </w:r>
            <w:r w:rsidRPr="00CF61B8">
              <w:rPr>
                <w:sz w:val="20"/>
                <w:szCs w:val="20"/>
              </w:rPr>
            </w:r>
            <w:r w:rsidRPr="00CF61B8">
              <w:rPr>
                <w:sz w:val="20"/>
                <w:szCs w:val="20"/>
              </w:rPr>
              <w:fldChar w:fldCharType="separate"/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941B6" w:rsidRPr="00CF61B8" w:rsidRDefault="006941B6" w:rsidP="00127671">
            <w:pPr>
              <w:ind w:right="-180"/>
              <w:rPr>
                <w:b/>
                <w:sz w:val="14"/>
              </w:rPr>
            </w:pPr>
            <w:r w:rsidRPr="00CF61B8">
              <w:rPr>
                <w:b/>
                <w:sz w:val="14"/>
              </w:rPr>
              <w:t>Ort und Nr. des Registereintrages</w:t>
            </w:r>
          </w:p>
          <w:p w:rsidR="006941B6" w:rsidRPr="00CF61B8" w:rsidRDefault="00F539E1" w:rsidP="00066952">
            <w:pPr>
              <w:rPr>
                <w:sz w:val="20"/>
                <w:szCs w:val="20"/>
              </w:rPr>
            </w:pPr>
            <w:r w:rsidRPr="00CF61B8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 w:rsidRPr="00CF61B8">
              <w:rPr>
                <w:sz w:val="20"/>
                <w:szCs w:val="20"/>
              </w:rPr>
              <w:instrText xml:space="preserve"> FORMTEXT </w:instrText>
            </w:r>
            <w:r w:rsidRPr="00CF61B8">
              <w:rPr>
                <w:sz w:val="20"/>
                <w:szCs w:val="20"/>
              </w:rPr>
            </w:r>
            <w:r w:rsidRPr="00CF61B8">
              <w:rPr>
                <w:sz w:val="20"/>
                <w:szCs w:val="20"/>
              </w:rPr>
              <w:fldChar w:fldCharType="separate"/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sz w:val="20"/>
                <w:szCs w:val="20"/>
              </w:rPr>
              <w:fldChar w:fldCharType="end"/>
            </w:r>
            <w:bookmarkEnd w:id="7"/>
          </w:p>
        </w:tc>
      </w:tr>
      <w:tr w:rsidR="006941B6" w:rsidRPr="00CF61B8" w:rsidTr="0062648F">
        <w:trPr>
          <w:trHeight w:val="530"/>
        </w:trPr>
        <w:tc>
          <w:tcPr>
            <w:tcW w:w="977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941B6" w:rsidRPr="00CF61B8" w:rsidRDefault="006941B6" w:rsidP="0094520C">
            <w:pPr>
              <w:rPr>
                <w:b/>
                <w:sz w:val="14"/>
              </w:rPr>
            </w:pPr>
            <w:r w:rsidRPr="00CF61B8">
              <w:rPr>
                <w:b/>
                <w:sz w:val="14"/>
              </w:rPr>
              <w:t xml:space="preserve">Anschrift der Hauptniederlassung der juristischen Person </w:t>
            </w:r>
            <w:r w:rsidRPr="00CF61B8">
              <w:rPr>
                <w:sz w:val="14"/>
              </w:rPr>
              <w:t xml:space="preserve">(Straße, Hausnummer, </w:t>
            </w:r>
            <w:r w:rsidR="00CB4D54">
              <w:rPr>
                <w:sz w:val="14"/>
              </w:rPr>
              <w:t>PLZ</w:t>
            </w:r>
            <w:r w:rsidRPr="00CF61B8">
              <w:rPr>
                <w:sz w:val="14"/>
              </w:rPr>
              <w:t>, Ort)</w:t>
            </w:r>
          </w:p>
          <w:p w:rsidR="006941B6" w:rsidRPr="00CF61B8" w:rsidRDefault="00AD078B" w:rsidP="00AD078B">
            <w:pPr>
              <w:rPr>
                <w:sz w:val="20"/>
                <w:szCs w:val="20"/>
              </w:rPr>
            </w:pPr>
            <w:r w:rsidRPr="00CF61B8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8" w:name="Text3"/>
            <w:r w:rsidRPr="00CF61B8">
              <w:rPr>
                <w:sz w:val="20"/>
                <w:szCs w:val="20"/>
              </w:rPr>
              <w:instrText xml:space="preserve"> FORMTEXT </w:instrText>
            </w:r>
            <w:r w:rsidRPr="00CF61B8">
              <w:rPr>
                <w:sz w:val="20"/>
                <w:szCs w:val="20"/>
              </w:rPr>
            </w:r>
            <w:r w:rsidRPr="00CF61B8">
              <w:rPr>
                <w:sz w:val="20"/>
                <w:szCs w:val="20"/>
              </w:rPr>
              <w:fldChar w:fldCharType="separate"/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noProof/>
                <w:sz w:val="20"/>
                <w:szCs w:val="20"/>
              </w:rPr>
              <w:t> </w:t>
            </w:r>
            <w:r w:rsidRPr="00CF61B8">
              <w:rPr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6941B6" w:rsidRPr="00CF61B8" w:rsidRDefault="006941B6" w:rsidP="0094520C">
      <w:pPr>
        <w:rPr>
          <w:sz w:val="6"/>
        </w:rPr>
      </w:pPr>
    </w:p>
    <w:p w:rsidR="0008171A" w:rsidRPr="00CF61B8" w:rsidRDefault="0008171A" w:rsidP="0094520C">
      <w:pPr>
        <w:rPr>
          <w:b/>
        </w:rPr>
      </w:pPr>
      <w:r w:rsidRPr="00CF61B8">
        <w:rPr>
          <w:b/>
        </w:rPr>
        <w:t>Angaben zum</w:t>
      </w:r>
      <w:r w:rsidR="00780301">
        <w:rPr>
          <w:b/>
        </w:rPr>
        <w:t>/zur</w:t>
      </w:r>
      <w:r w:rsidR="00BA2C00">
        <w:rPr>
          <w:b/>
        </w:rPr>
        <w:t xml:space="preserve"> Antragsteller/in </w:t>
      </w:r>
      <w:r w:rsidRPr="00CF61B8">
        <w:rPr>
          <w:b/>
        </w:rPr>
        <w:t xml:space="preserve">(Natürliche Person) / </w:t>
      </w:r>
      <w:r w:rsidR="00862600" w:rsidRPr="00CF61B8">
        <w:rPr>
          <w:b/>
        </w:rPr>
        <w:t>gesetzliche</w:t>
      </w:r>
      <w:r w:rsidR="00780301">
        <w:rPr>
          <w:b/>
        </w:rPr>
        <w:t>/</w:t>
      </w:r>
      <w:r w:rsidR="00862600" w:rsidRPr="00CF61B8">
        <w:rPr>
          <w:b/>
        </w:rPr>
        <w:t>r Vertreter</w:t>
      </w:r>
      <w:r w:rsidR="00780301">
        <w:rPr>
          <w:b/>
        </w:rPr>
        <w:t>/in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5"/>
        <w:gridCol w:w="281"/>
        <w:gridCol w:w="2150"/>
        <w:gridCol w:w="700"/>
        <w:gridCol w:w="4456"/>
      </w:tblGrid>
      <w:tr w:rsidR="0008171A" w:rsidRPr="00CF61B8" w:rsidTr="00DC7585">
        <w:trPr>
          <w:trHeight w:val="548"/>
        </w:trPr>
        <w:tc>
          <w:tcPr>
            <w:tcW w:w="9772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Familienname, Vorname, Geburtsname</w:t>
            </w:r>
          </w:p>
          <w:p w:rsidR="000817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9" w:name="Text4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9"/>
          </w:p>
        </w:tc>
      </w:tr>
      <w:tr w:rsidR="0008171A" w:rsidRPr="00CF61B8" w:rsidTr="00122D44">
        <w:trPr>
          <w:trHeight w:val="548"/>
        </w:trPr>
        <w:tc>
          <w:tcPr>
            <w:tcW w:w="2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08171A" w:rsidP="00DC7585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Geburtsdatum</w:t>
            </w:r>
          </w:p>
          <w:p w:rsidR="000817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0" w:name="Text5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0"/>
          </w:p>
        </w:tc>
        <w:tc>
          <w:tcPr>
            <w:tcW w:w="31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Geburtsort</w:t>
            </w:r>
          </w:p>
          <w:p w:rsidR="000817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1" w:name="Text6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1"/>
          </w:p>
        </w:tc>
        <w:tc>
          <w:tcPr>
            <w:tcW w:w="4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Staatsangehörigkeit</w:t>
            </w:r>
          </w:p>
          <w:p w:rsidR="0008171A" w:rsidRPr="00CF61B8" w:rsidRDefault="009C0EF9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0B4337" w:rsidRPr="00CF61B8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08171A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eutsch 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   </w:t>
            </w:r>
            <w:r w:rsidR="0008171A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8171A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08171A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="0008171A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andere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:</w:t>
            </w:r>
            <w:r w:rsidR="0008171A" w:rsidRPr="00CF61B8">
              <w:rPr>
                <w:rFonts w:eastAsia="Times New Roman" w:cs="Arial"/>
                <w:szCs w:val="20"/>
                <w:lang w:eastAsia="de-DE"/>
              </w:rPr>
              <w:t xml:space="preserve">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2"/>
          </w:p>
        </w:tc>
      </w:tr>
      <w:tr w:rsidR="0008171A" w:rsidRPr="00CF61B8" w:rsidTr="00DC7585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CB4D54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>Anschrift</w:t>
            </w:r>
            <w:r w:rsidR="0008171A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3C04A5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(Straße, Haus-Nr., </w:t>
            </w:r>
            <w:r>
              <w:rPr>
                <w:rFonts w:eastAsia="Times New Roman" w:cs="Arial"/>
                <w:sz w:val="14"/>
                <w:szCs w:val="20"/>
                <w:lang w:eastAsia="de-DE"/>
              </w:rPr>
              <w:t>PLZ</w:t>
            </w:r>
            <w:r w:rsidR="0008171A" w:rsidRPr="00CF61B8">
              <w:rPr>
                <w:rFonts w:eastAsia="Times New Roman" w:cs="Arial"/>
                <w:sz w:val="14"/>
                <w:szCs w:val="20"/>
                <w:lang w:eastAsia="de-DE"/>
              </w:rPr>
              <w:t>, Ort)</w:t>
            </w:r>
          </w:p>
          <w:p w:rsidR="000817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3" w:name="Text8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3"/>
          </w:p>
        </w:tc>
      </w:tr>
      <w:tr w:rsidR="0008171A" w:rsidRPr="00CF61B8" w:rsidTr="00DC7585">
        <w:trPr>
          <w:trHeight w:val="548"/>
        </w:trPr>
        <w:tc>
          <w:tcPr>
            <w:tcW w:w="24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Telefon-Nr. </w:t>
            </w:r>
            <w:r w:rsidRPr="00CF61B8">
              <w:rPr>
                <w:rFonts w:eastAsia="Times New Roman" w:cs="Arial"/>
                <w:sz w:val="14"/>
                <w:szCs w:val="20"/>
                <w:lang w:eastAsia="de-DE"/>
              </w:rPr>
              <w:t>(vorzugsweise mobil)</w:t>
            </w:r>
          </w:p>
          <w:p w:rsidR="000817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4"/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12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12"/>
                <w:lang w:eastAsia="de-DE"/>
              </w:rPr>
              <w:t>Fax-Nr.</w:t>
            </w:r>
          </w:p>
          <w:p w:rsidR="0008171A" w:rsidRPr="00CF61B8" w:rsidRDefault="0008171A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5" w:name="Text10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5"/>
          </w:p>
        </w:tc>
        <w:tc>
          <w:tcPr>
            <w:tcW w:w="51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E-Mail-Adresse</w:t>
            </w:r>
          </w:p>
          <w:p w:rsidR="000817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6" w:name="Text11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6"/>
          </w:p>
        </w:tc>
      </w:tr>
      <w:tr w:rsidR="0008171A" w:rsidRPr="00CF61B8" w:rsidTr="00DC7585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Bei Ausländern: Aufenthaltsgenehmigung erteilt durch </w:t>
            </w:r>
            <w:r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(Behörde) </w:t>
            </w:r>
          </w:p>
          <w:p w:rsidR="000817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7"/>
          </w:p>
        </w:tc>
        <w:tc>
          <w:tcPr>
            <w:tcW w:w="5156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Erteilt am:</w:t>
            </w:r>
          </w:p>
          <w:p w:rsidR="0008171A" w:rsidRPr="00CF61B8" w:rsidRDefault="005837A0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8" w:name="Text13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8"/>
          </w:p>
        </w:tc>
      </w:tr>
      <w:tr w:rsidR="0008171A" w:rsidRPr="00CF61B8" w:rsidTr="00DC7585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Gültig bis:</w:t>
            </w:r>
          </w:p>
          <w:p w:rsidR="0008171A" w:rsidRPr="00CF61B8" w:rsidRDefault="005837A0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9" w:name="Text14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9"/>
          </w:p>
        </w:tc>
        <w:tc>
          <w:tcPr>
            <w:tcW w:w="515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CF61B8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Erwerbstätigkeit gestattet </w:t>
            </w:r>
          </w:p>
          <w:p w:rsidR="0008171A" w:rsidRPr="00CF61B8" w:rsidRDefault="0008171A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29"/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20"/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ja</w:t>
            </w:r>
            <w:r w:rsidR="006F20ED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6F20ED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30"/>
            <w:r w:rsidR="006F20ED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6F20ED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1"/>
            <w:r w:rsidR="006F20ED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nein</w:t>
            </w:r>
          </w:p>
        </w:tc>
      </w:tr>
    </w:tbl>
    <w:p w:rsidR="00127671" w:rsidRPr="00CF61B8" w:rsidRDefault="00127671" w:rsidP="002C7FDE">
      <w:pPr>
        <w:rPr>
          <w:b/>
          <w:sz w:val="6"/>
        </w:rPr>
      </w:pPr>
    </w:p>
    <w:p w:rsidR="002C7FDE" w:rsidRPr="00CF61B8" w:rsidRDefault="00DC7585" w:rsidP="002C7FDE">
      <w:pPr>
        <w:rPr>
          <w:b/>
        </w:rPr>
      </w:pPr>
      <w:r w:rsidRPr="00CF61B8">
        <w:rPr>
          <w:b/>
        </w:rPr>
        <w:t>Persönliche Verhäl</w:t>
      </w:r>
      <w:r w:rsidR="00925066" w:rsidRPr="00CF61B8">
        <w:rPr>
          <w:b/>
        </w:rPr>
        <w:t>t</w:t>
      </w:r>
      <w:r w:rsidRPr="00CF61B8">
        <w:rPr>
          <w:b/>
        </w:rPr>
        <w:t>nisse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2C7FDE" w:rsidRPr="00CF61B8" w:rsidTr="00DC758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C7FDE" w:rsidRPr="00CF61B8" w:rsidRDefault="00947530" w:rsidP="0006695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Anhängige Strafverfahren</w:t>
            </w:r>
            <w:r w:rsidR="00066952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066952" w:rsidRPr="00CF61B8">
              <w:rPr>
                <w:rFonts w:eastAsia="Times New Roman" w:cs="Arial"/>
                <w:sz w:val="14"/>
                <w:szCs w:val="20"/>
                <w:lang w:eastAsia="de-DE"/>
              </w:rPr>
              <w:t>(wenn ja, bitte</w:t>
            </w:r>
            <w:r w:rsidR="005031A3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 Gericht und</w:t>
            </w:r>
            <w:r w:rsidR="00066952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 Aktenzeichen mit angeben)</w:t>
            </w:r>
          </w:p>
          <w:p w:rsidR="002C7FDE" w:rsidRPr="00CF61B8" w:rsidRDefault="00066952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31"/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22"/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32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3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4" w:name="Text15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4"/>
          </w:p>
        </w:tc>
      </w:tr>
      <w:tr w:rsidR="002C7FDE" w:rsidRPr="00CF61B8" w:rsidTr="00DC758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C7FDE" w:rsidRPr="00CF61B8" w:rsidRDefault="00947530" w:rsidP="0006695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Anhängige Bußgeldverfahren wegen Verstößen bei einer gewerblichen Tätigkeit</w:t>
            </w:r>
            <w:r w:rsidR="005031A3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5031A3" w:rsidRPr="00CF61B8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2C7FDE" w:rsidRPr="00CF61B8" w:rsidRDefault="00066952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5" w:name="Text16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5"/>
          </w:p>
        </w:tc>
      </w:tr>
      <w:tr w:rsidR="002C7FDE" w:rsidRPr="00CF61B8" w:rsidTr="00925066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C7FDE" w:rsidRPr="00CF61B8" w:rsidRDefault="00947530" w:rsidP="0006695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Anhängige Gewerbeuntersagungsverfahren nach § 35 GewO</w:t>
            </w:r>
            <w:r w:rsidR="00925066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oder Erlaubniswide</w:t>
            </w:r>
            <w:r w:rsidR="00122D44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r</w:t>
            </w:r>
            <w:r w:rsidR="00925066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rufsverfahren</w:t>
            </w:r>
            <w:r w:rsidR="005031A3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5031A3" w:rsidRPr="00CF61B8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2C7FDE" w:rsidRPr="00CF61B8" w:rsidRDefault="00066952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bei folgender Behörde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6" w:name="Text17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6"/>
          </w:p>
        </w:tc>
      </w:tr>
      <w:tr w:rsidR="002C7FDE" w:rsidRPr="00CF61B8" w:rsidTr="00925066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C7FDE" w:rsidRPr="00CF61B8" w:rsidRDefault="00DB58F5" w:rsidP="0006695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Liegen Einträge im Schuldnerverzeichnis vor? (z. B. Abgabe </w:t>
            </w:r>
            <w:r w:rsidR="00947530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Vermögens</w:t>
            </w:r>
            <w:r w:rsidR="00066952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auskunft</w:t>
            </w: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- </w:t>
            </w:r>
            <w:r w:rsidR="005031A3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§§ 802c ff ZPO)</w:t>
            </w:r>
            <w:r w:rsidR="00066952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5031A3" w:rsidRPr="00CF61B8">
              <w:rPr>
                <w:rFonts w:eastAsia="Times New Roman" w:cs="Arial"/>
                <w:sz w:val="14"/>
                <w:szCs w:val="20"/>
                <w:lang w:eastAsia="de-DE"/>
              </w:rPr>
              <w:t>(wenn ja, bitte Gericht und Aktenzeichen mit angeben)</w:t>
            </w:r>
          </w:p>
          <w:p w:rsidR="002C7FDE" w:rsidRPr="00CF61B8" w:rsidRDefault="00066952" w:rsidP="00DB58F5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7" w:name="Text18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7"/>
          </w:p>
        </w:tc>
      </w:tr>
      <w:tr w:rsidR="00947530" w:rsidRPr="00CF61B8" w:rsidTr="00DC758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947530" w:rsidRPr="00CF61B8" w:rsidRDefault="00066952" w:rsidP="0006695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Anhängige Insolvenzverfahren</w:t>
            </w:r>
            <w:r w:rsidR="005031A3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5031A3" w:rsidRPr="00CF61B8">
              <w:rPr>
                <w:rFonts w:eastAsia="Times New Roman" w:cs="Arial"/>
                <w:sz w:val="14"/>
                <w:szCs w:val="20"/>
                <w:lang w:eastAsia="de-DE"/>
              </w:rPr>
              <w:t>(wenn ja, bitte Gericht und Aktenzeichen mit angeben)</w:t>
            </w:r>
          </w:p>
          <w:p w:rsidR="00066952" w:rsidRPr="00CF61B8" w:rsidRDefault="00066952" w:rsidP="00DB58F5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8" w:name="Text19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8"/>
          </w:p>
        </w:tc>
      </w:tr>
    </w:tbl>
    <w:p w:rsidR="00925066" w:rsidRPr="00CF61B8" w:rsidRDefault="00925066" w:rsidP="00DC7585">
      <w:pPr>
        <w:rPr>
          <w:b/>
          <w:sz w:val="6"/>
        </w:rPr>
      </w:pPr>
    </w:p>
    <w:p w:rsidR="00DC7585" w:rsidRPr="00CF61B8" w:rsidRDefault="00925066" w:rsidP="00DC7585">
      <w:pPr>
        <w:rPr>
          <w:b/>
        </w:rPr>
      </w:pPr>
      <w:r w:rsidRPr="00CF61B8">
        <w:rPr>
          <w:b/>
        </w:rPr>
        <w:t>Unterlagen zum Nachweis der gewerblichen Zuverlässigkeit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DC7585" w:rsidRPr="00CF61B8" w:rsidTr="00DC758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DC7585" w:rsidRPr="00CF61B8" w:rsidRDefault="00925066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Führungszeugnis zur Vorlage bei Behörden </w:t>
            </w:r>
            <w:r w:rsidRPr="00CF61B8">
              <w:rPr>
                <w:rFonts w:eastAsia="Times New Roman" w:cs="Arial"/>
                <w:sz w:val="14"/>
                <w:szCs w:val="20"/>
                <w:lang w:eastAsia="de-DE"/>
              </w:rPr>
              <w:t>(Antragsteller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/in</w:t>
            </w:r>
            <w:r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 oder </w:t>
            </w:r>
            <w:r w:rsidR="00862600" w:rsidRPr="00CF61B8">
              <w:rPr>
                <w:rFonts w:eastAsia="Times New Roman" w:cs="Arial"/>
                <w:sz w:val="14"/>
                <w:szCs w:val="20"/>
                <w:lang w:eastAsia="de-DE"/>
              </w:rPr>
              <w:t>gesetzliche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</w:t>
            </w:r>
            <w:r w:rsidR="00862600" w:rsidRPr="00CF61B8">
              <w:rPr>
                <w:rFonts w:eastAsia="Times New Roman" w:cs="Arial"/>
                <w:sz w:val="14"/>
                <w:szCs w:val="20"/>
                <w:lang w:eastAsia="de-DE"/>
              </w:rPr>
              <w:t>r Vertreter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/in</w:t>
            </w:r>
            <w:r w:rsidR="00E14717" w:rsidRPr="00CF61B8">
              <w:rPr>
                <w:rFonts w:eastAsia="Times New Roman" w:cs="Arial"/>
                <w:sz w:val="14"/>
                <w:szCs w:val="20"/>
                <w:lang w:eastAsia="de-DE"/>
              </w:rPr>
              <w:t>)</w:t>
            </w:r>
          </w:p>
          <w:p w:rsidR="00DC7585" w:rsidRPr="00CF61B8" w:rsidRDefault="00DC7585" w:rsidP="00122D4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="00E14717" w:rsidRPr="00CF61B8">
              <w:rPr>
                <w:rFonts w:eastAsia="Times New Roman" w:cs="Arial"/>
                <w:sz w:val="20"/>
                <w:szCs w:val="20"/>
                <w:lang w:eastAsia="de-DE"/>
              </w:rPr>
              <w:t>ist beigefügt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 </w:t>
            </w:r>
            <w:r w:rsidR="00E14717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122D44" w:rsidRPr="00CF61B8">
              <w:rPr>
                <w:rFonts w:eastAsia="Times New Roman" w:cs="Arial"/>
                <w:sz w:val="20"/>
                <w:szCs w:val="20"/>
                <w:lang w:eastAsia="de-DE"/>
              </w:rPr>
              <w:t>wurde</w:t>
            </w:r>
            <w:r w:rsidR="00E14717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beantragt und wird nachgereicht</w:t>
            </w:r>
          </w:p>
        </w:tc>
      </w:tr>
      <w:tr w:rsidR="00DC7585" w:rsidRPr="00CF61B8" w:rsidTr="00DC758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DC7585" w:rsidRPr="00CF61B8" w:rsidRDefault="00925066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Auskunft aus dem Gewerbezentralregister zur Vorlage bei Behörden</w:t>
            </w:r>
            <w:r w:rsidR="00E14717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E14717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(Antragsteller oder </w:t>
            </w:r>
            <w:r w:rsidR="00862600" w:rsidRPr="00CF61B8">
              <w:rPr>
                <w:rFonts w:eastAsia="Times New Roman" w:cs="Arial"/>
                <w:sz w:val="14"/>
                <w:szCs w:val="20"/>
                <w:lang w:eastAsia="de-DE"/>
              </w:rPr>
              <w:t>gesetzlicher Vertreter</w:t>
            </w:r>
            <w:r w:rsidR="00E14717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 </w:t>
            </w:r>
            <w:r w:rsidR="00E14717" w:rsidRPr="00CF61B8">
              <w:rPr>
                <w:rFonts w:eastAsia="Times New Roman" w:cs="Arial"/>
                <w:sz w:val="14"/>
                <w:szCs w:val="20"/>
                <w:u w:val="single"/>
                <w:lang w:eastAsia="de-DE"/>
              </w:rPr>
              <w:t>und</w:t>
            </w:r>
            <w:r w:rsidR="00E14717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 juristische Person)</w:t>
            </w:r>
          </w:p>
          <w:p w:rsidR="00DC7585" w:rsidRPr="00CF61B8" w:rsidRDefault="00E14717" w:rsidP="00122D4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122D44" w:rsidRPr="00CF61B8">
              <w:rPr>
                <w:rFonts w:eastAsia="Times New Roman" w:cs="Arial"/>
                <w:sz w:val="20"/>
                <w:szCs w:val="20"/>
                <w:lang w:eastAsia="de-DE"/>
              </w:rPr>
              <w:t>wurde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beantragt und wird nachgereicht</w:t>
            </w:r>
          </w:p>
        </w:tc>
      </w:tr>
      <w:tr w:rsidR="00DC7585" w:rsidRPr="00CF61B8" w:rsidTr="00DC7585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DC7585" w:rsidRPr="00CF61B8" w:rsidRDefault="00925066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Unterrichtungsnachweis der </w:t>
            </w:r>
            <w:r w:rsidR="00E14717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IHK</w:t>
            </w: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oder Nachweis eines gastronomischen Berufsabschlusses</w:t>
            </w:r>
            <w:r w:rsidR="00E14717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>(Antragsteller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/in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 oder gesetzliche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>r Vertreter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/in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>)</w:t>
            </w:r>
          </w:p>
          <w:p w:rsidR="00DC7585" w:rsidRPr="00CF61B8" w:rsidRDefault="00E14717" w:rsidP="00122D4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122D44" w:rsidRPr="00CF61B8">
              <w:rPr>
                <w:rFonts w:eastAsia="Times New Roman" w:cs="Arial"/>
                <w:sz w:val="20"/>
                <w:szCs w:val="20"/>
                <w:lang w:eastAsia="de-DE"/>
              </w:rPr>
              <w:t>Anmeldung ist erfolgt, Bescheinigung wird nach der Teilnahme nachgereicht</w:t>
            </w:r>
          </w:p>
        </w:tc>
      </w:tr>
      <w:tr w:rsidR="00DC7585" w:rsidRPr="00CF61B8" w:rsidTr="00DC758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DC7585" w:rsidRPr="00CF61B8" w:rsidRDefault="00925066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Bescheinigung in Steuersachen</w:t>
            </w:r>
            <w:r w:rsidR="00E14717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>(Antragsteller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/in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 oder gesetzliche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>r Vertreter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/in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>)</w:t>
            </w:r>
          </w:p>
          <w:p w:rsidR="00DC7585" w:rsidRPr="00CF61B8" w:rsidRDefault="00E14717" w:rsidP="00122D4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122D44" w:rsidRPr="00CF61B8">
              <w:rPr>
                <w:rFonts w:eastAsia="Times New Roman" w:cs="Arial"/>
                <w:sz w:val="20"/>
                <w:szCs w:val="20"/>
                <w:lang w:eastAsia="de-DE"/>
              </w:rPr>
              <w:t>wurde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beantragt und wird nachgereicht</w:t>
            </w:r>
          </w:p>
        </w:tc>
      </w:tr>
      <w:tr w:rsidR="00DC7585" w:rsidRPr="00CF61B8" w:rsidTr="00DC7585">
        <w:trPr>
          <w:trHeight w:val="548"/>
        </w:trPr>
        <w:tc>
          <w:tcPr>
            <w:tcW w:w="97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BA2C00" w:rsidRPr="00CF61B8" w:rsidRDefault="00925066" w:rsidP="00BA2C00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Insolvenznegativbescheinigung</w:t>
            </w:r>
            <w:r w:rsidR="00E14717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>(Antragsteller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/in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 oder gesetzliche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>r Vertreter</w:t>
            </w:r>
            <w:r w:rsidR="00BA2C00">
              <w:rPr>
                <w:rFonts w:eastAsia="Times New Roman" w:cs="Arial"/>
                <w:sz w:val="14"/>
                <w:szCs w:val="20"/>
                <w:lang w:eastAsia="de-DE"/>
              </w:rPr>
              <w:t>/in</w:t>
            </w:r>
            <w:r w:rsidR="00BA2C00" w:rsidRPr="00CF61B8">
              <w:rPr>
                <w:rFonts w:eastAsia="Times New Roman" w:cs="Arial"/>
                <w:sz w:val="14"/>
                <w:szCs w:val="20"/>
                <w:lang w:eastAsia="de-DE"/>
              </w:rPr>
              <w:t>)</w:t>
            </w:r>
          </w:p>
          <w:p w:rsidR="00DC7585" w:rsidRPr="00CF61B8" w:rsidRDefault="00E14717" w:rsidP="00122D4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122D44" w:rsidRPr="00CF61B8">
              <w:rPr>
                <w:rFonts w:eastAsia="Times New Roman" w:cs="Arial"/>
                <w:sz w:val="20"/>
                <w:szCs w:val="20"/>
                <w:lang w:eastAsia="de-DE"/>
              </w:rPr>
              <w:t>wurde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beantragt und wird nachgereicht</w:t>
            </w:r>
          </w:p>
        </w:tc>
      </w:tr>
      <w:tr w:rsidR="00DC7585" w:rsidRPr="00CF61B8" w:rsidTr="00DC758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DC7585" w:rsidRPr="00CF61B8" w:rsidRDefault="00925066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Handelsregisterauszug </w:t>
            </w:r>
            <w:r w:rsidR="00E14717" w:rsidRPr="00CF61B8">
              <w:rPr>
                <w:rFonts w:eastAsia="Times New Roman" w:cs="Arial"/>
                <w:sz w:val="14"/>
                <w:szCs w:val="20"/>
                <w:lang w:eastAsia="de-DE"/>
              </w:rPr>
              <w:t>(juristische Person)</w:t>
            </w:r>
          </w:p>
          <w:p w:rsidR="00DC7585" w:rsidRPr="00CF61B8" w:rsidRDefault="00E14717" w:rsidP="00122D4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122D44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wurde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beantragt und wird nachgereicht</w:t>
            </w:r>
          </w:p>
        </w:tc>
      </w:tr>
    </w:tbl>
    <w:p w:rsidR="007E601C" w:rsidRPr="00CF61B8" w:rsidRDefault="007E601C" w:rsidP="007E601C">
      <w:pPr>
        <w:rPr>
          <w:b/>
        </w:rPr>
      </w:pPr>
      <w:r w:rsidRPr="00CF61B8">
        <w:rPr>
          <w:b/>
        </w:rPr>
        <w:lastRenderedPageBreak/>
        <w:t>Unterlagen zum Nachweis der Geeignetheit der Räumlichkeiten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7E601C" w:rsidRPr="00CF61B8" w:rsidTr="00590CBE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7E601C" w:rsidRPr="00CF61B8" w:rsidRDefault="007E601C" w:rsidP="00590CBE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Baugenehmigung oder Nutzungsänderung</w:t>
            </w:r>
          </w:p>
          <w:p w:rsidR="007E601C" w:rsidRPr="00CF61B8" w:rsidRDefault="007E601C" w:rsidP="007E601C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wird nachgereicht</w:t>
            </w:r>
          </w:p>
        </w:tc>
      </w:tr>
      <w:tr w:rsidR="007E601C" w:rsidRPr="00CF61B8" w:rsidTr="00590CBE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E601C" w:rsidRPr="00CF61B8" w:rsidRDefault="007E601C" w:rsidP="00590CBE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Grundriss des Betriebes in zweifacher Ausfertigung</w:t>
            </w:r>
          </w:p>
          <w:p w:rsidR="007E601C" w:rsidRPr="00CF61B8" w:rsidRDefault="007E601C" w:rsidP="007E601C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wird nachgereicht</w:t>
            </w:r>
          </w:p>
        </w:tc>
      </w:tr>
    </w:tbl>
    <w:p w:rsidR="001B711F" w:rsidRPr="00CF61B8" w:rsidRDefault="001B711F" w:rsidP="007E601C">
      <w:pPr>
        <w:spacing w:before="60"/>
        <w:rPr>
          <w:b/>
        </w:rPr>
      </w:pPr>
      <w:r w:rsidRPr="00CF61B8">
        <w:rPr>
          <w:b/>
        </w:rPr>
        <w:t>Gastronomische Tätigkeit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1B711F" w:rsidRPr="00CF61B8" w:rsidTr="001E362F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shd w:val="clear" w:color="008080" w:fill="auto"/>
          </w:tcPr>
          <w:p w:rsidR="001B711F" w:rsidRPr="00CF61B8" w:rsidRDefault="001B711F" w:rsidP="00200E0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Haben Sie in d</w:t>
            </w:r>
            <w:r w:rsidR="001E362F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en letzten 5 Jahren selbständig</w:t>
            </w: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oder als </w:t>
            </w:r>
            <w:r w:rsidR="00862600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gesetzlicher Vertreter</w:t>
            </w: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einer juristischen Person einen Gaststättenbetrieb geführt?</w:t>
            </w:r>
          </w:p>
          <w:p w:rsidR="001B711F" w:rsidRPr="00CF61B8" w:rsidRDefault="001B711F" w:rsidP="001B711F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nein    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ja          </w:t>
            </w:r>
          </w:p>
        </w:tc>
      </w:tr>
      <w:tr w:rsidR="001B711F" w:rsidRPr="00CF61B8" w:rsidTr="009B4E1C">
        <w:trPr>
          <w:trHeight w:val="408"/>
        </w:trPr>
        <w:tc>
          <w:tcPr>
            <w:tcW w:w="9772" w:type="dxa"/>
            <w:tcBorders>
              <w:top w:val="dotted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1E362F" w:rsidRPr="00CF61B8" w:rsidRDefault="001E362F" w:rsidP="001E362F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Wenn ja, führen Sie bitte auf wann und in welchem Ort Sie eine Gaststätte betrieben haben:</w:t>
            </w:r>
          </w:p>
          <w:p w:rsidR="001B711F" w:rsidRPr="00CF61B8" w:rsidRDefault="00F539E1" w:rsidP="00AD078B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Betrieb 1: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9" w:name="Text20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9"/>
          </w:p>
        </w:tc>
      </w:tr>
      <w:tr w:rsidR="001B711F" w:rsidRPr="00CF61B8" w:rsidTr="009B4E1C">
        <w:tblPrEx>
          <w:tblCellMar>
            <w:left w:w="70" w:type="dxa"/>
            <w:right w:w="70" w:type="dxa"/>
          </w:tblCellMar>
        </w:tblPrEx>
        <w:trPr>
          <w:trHeight w:val="496"/>
        </w:trPr>
        <w:tc>
          <w:tcPr>
            <w:tcW w:w="9772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1E362F" w:rsidRPr="00CF61B8" w:rsidRDefault="001E362F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4"/>
                <w:szCs w:val="20"/>
                <w:lang w:eastAsia="de-DE"/>
              </w:rPr>
            </w:pPr>
          </w:p>
          <w:p w:rsidR="001E362F" w:rsidRPr="00CF61B8" w:rsidRDefault="00F539E1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Betrieb 2: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0" w:name="Text21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0"/>
          </w:p>
        </w:tc>
      </w:tr>
      <w:tr w:rsidR="001B711F" w:rsidRPr="00CF61B8" w:rsidTr="009B4E1C">
        <w:trPr>
          <w:trHeight w:val="488"/>
        </w:trPr>
        <w:tc>
          <w:tcPr>
            <w:tcW w:w="9772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1B711F" w:rsidRPr="00CF61B8" w:rsidRDefault="001B711F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4"/>
                <w:szCs w:val="20"/>
                <w:lang w:eastAsia="de-DE"/>
              </w:rPr>
            </w:pPr>
          </w:p>
          <w:p w:rsidR="001E362F" w:rsidRPr="00CF61B8" w:rsidRDefault="00F539E1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Betrieb 3: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1" w:name="Text22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1"/>
          </w:p>
        </w:tc>
      </w:tr>
    </w:tbl>
    <w:p w:rsidR="00692952" w:rsidRPr="00CF61B8" w:rsidRDefault="00692952" w:rsidP="001B711F">
      <w:pPr>
        <w:spacing w:before="60"/>
        <w:rPr>
          <w:b/>
        </w:rPr>
      </w:pPr>
      <w:r w:rsidRPr="00CF61B8">
        <w:rPr>
          <w:b/>
        </w:rPr>
        <w:t>Angaben zum Betrieb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787"/>
        <w:gridCol w:w="2099"/>
        <w:gridCol w:w="2698"/>
        <w:gridCol w:w="2188"/>
      </w:tblGrid>
      <w:tr w:rsidR="001926F9" w:rsidRPr="00CF61B8" w:rsidTr="001926F9">
        <w:trPr>
          <w:trHeight w:val="548"/>
        </w:trPr>
        <w:tc>
          <w:tcPr>
            <w:tcW w:w="9772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1926F9" w:rsidRPr="00CF61B8" w:rsidRDefault="001926F9" w:rsidP="001926F9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Es handelt sich um eine</w:t>
            </w:r>
          </w:p>
          <w:p w:rsidR="001926F9" w:rsidRPr="00CF61B8" w:rsidRDefault="001926F9" w:rsidP="009271DD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43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2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Neuerrichtung     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44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3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Übernahme              </w:t>
            </w:r>
          </w:p>
        </w:tc>
      </w:tr>
      <w:tr w:rsidR="00692952" w:rsidRPr="00CF61B8" w:rsidTr="007C1C43">
        <w:trPr>
          <w:trHeight w:val="548"/>
        </w:trPr>
        <w:tc>
          <w:tcPr>
            <w:tcW w:w="488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692952" w:rsidRPr="00CF61B8" w:rsidRDefault="00692952" w:rsidP="0069295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Vorheriger Name des Betriebs</w:t>
            </w:r>
          </w:p>
          <w:p w:rsidR="00692952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4" w:name="Text23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4"/>
          </w:p>
        </w:tc>
        <w:tc>
          <w:tcPr>
            <w:tcW w:w="488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692952" w:rsidRPr="00CF61B8" w:rsidRDefault="00692952" w:rsidP="001926F9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Künftiger Name des Betriebs</w:t>
            </w:r>
          </w:p>
          <w:p w:rsidR="001926F9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5" w:name="Text24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5"/>
          </w:p>
        </w:tc>
      </w:tr>
      <w:tr w:rsidR="00267B84" w:rsidRPr="00CF61B8" w:rsidTr="00CB5511">
        <w:trPr>
          <w:trHeight w:val="548"/>
        </w:trPr>
        <w:tc>
          <w:tcPr>
            <w:tcW w:w="9772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67B84" w:rsidRPr="00CF61B8" w:rsidRDefault="00267B84" w:rsidP="00267B84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Bei Übernahme: Name des Vorgängers</w:t>
            </w:r>
          </w:p>
          <w:p w:rsidR="00267B84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6" w:name="Text25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6"/>
          </w:p>
        </w:tc>
      </w:tr>
      <w:tr w:rsidR="00692952" w:rsidRPr="00CF61B8" w:rsidTr="00692952">
        <w:trPr>
          <w:trHeight w:val="548"/>
        </w:trPr>
        <w:tc>
          <w:tcPr>
            <w:tcW w:w="97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92952" w:rsidRPr="00CF61B8" w:rsidRDefault="00692952" w:rsidP="0069295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Anschrift des Betriebs  </w:t>
            </w:r>
            <w:r w:rsidR="003C04A5" w:rsidRPr="00CF61B8">
              <w:rPr>
                <w:rFonts w:eastAsia="Times New Roman" w:cs="Arial"/>
                <w:sz w:val="14"/>
                <w:szCs w:val="20"/>
                <w:lang w:eastAsia="de-DE"/>
              </w:rPr>
              <w:t xml:space="preserve">(Straße, Haus-Nr., </w:t>
            </w:r>
            <w:r w:rsidRPr="00CF61B8">
              <w:rPr>
                <w:rFonts w:eastAsia="Times New Roman" w:cs="Arial"/>
                <w:sz w:val="14"/>
                <w:szCs w:val="20"/>
                <w:lang w:eastAsia="de-DE"/>
              </w:rPr>
              <w:t>Plz, Ort)</w:t>
            </w:r>
          </w:p>
          <w:p w:rsidR="00692952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7" w:name="Text26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7"/>
          </w:p>
        </w:tc>
      </w:tr>
      <w:tr w:rsidR="00692952" w:rsidRPr="00CF61B8" w:rsidTr="00AC20E4">
        <w:tblPrEx>
          <w:tblCellMar>
            <w:left w:w="70" w:type="dxa"/>
            <w:right w:w="70" w:type="dxa"/>
          </w:tblCellMar>
        </w:tblPrEx>
        <w:trPr>
          <w:trHeight w:val="549"/>
        </w:trPr>
        <w:tc>
          <w:tcPr>
            <w:tcW w:w="9772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692952" w:rsidRPr="00CF61B8" w:rsidRDefault="00692952" w:rsidP="001926F9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Wenn Adresse nicht eindeutig zuordenbar, Beschreibung der Lage </w:t>
            </w:r>
            <w:r w:rsidRPr="00CF61B8">
              <w:rPr>
                <w:rFonts w:eastAsia="Times New Roman" w:cs="Arial"/>
                <w:sz w:val="14"/>
                <w:szCs w:val="20"/>
                <w:lang w:eastAsia="de-DE"/>
              </w:rPr>
              <w:t>(z. B. Liegeplatz, Standplatz, Nebengebäude)</w:t>
            </w:r>
          </w:p>
          <w:p w:rsidR="00692952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8" w:name="Text27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8"/>
          </w:p>
        </w:tc>
      </w:tr>
      <w:tr w:rsidR="00692952" w:rsidRPr="00CF61B8" w:rsidTr="007C1C43">
        <w:trPr>
          <w:trHeight w:val="548"/>
        </w:trPr>
        <w:tc>
          <w:tcPr>
            <w:tcW w:w="48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92952" w:rsidRPr="00CF61B8" w:rsidRDefault="00692952" w:rsidP="0069295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Betriebs-Telefon</w:t>
            </w:r>
            <w:r w:rsidR="003C04A5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-Nr.</w:t>
            </w: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14"/>
                <w:szCs w:val="20"/>
                <w:lang w:eastAsia="de-DE"/>
              </w:rPr>
              <w:t>(falls vorhanden)</w:t>
            </w:r>
          </w:p>
          <w:p w:rsidR="00692952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9" w:name="Text28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39"/>
          </w:p>
        </w:tc>
        <w:tc>
          <w:tcPr>
            <w:tcW w:w="48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92952" w:rsidRPr="00CF61B8" w:rsidRDefault="00692952" w:rsidP="0069295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Betriebs-E-Mail-Adresse </w:t>
            </w:r>
            <w:r w:rsidRPr="00CF61B8">
              <w:rPr>
                <w:rFonts w:eastAsia="Times New Roman" w:cs="Arial"/>
                <w:sz w:val="14"/>
                <w:szCs w:val="20"/>
                <w:lang w:eastAsia="de-DE"/>
              </w:rPr>
              <w:t>(falls vorhanden)</w:t>
            </w:r>
          </w:p>
          <w:p w:rsidR="00692952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0" w:name="Text29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0"/>
          </w:p>
        </w:tc>
      </w:tr>
      <w:tr w:rsidR="007C1C43" w:rsidRPr="00CF61B8" w:rsidTr="007C1C43">
        <w:trPr>
          <w:trHeight w:val="548"/>
        </w:trPr>
        <w:tc>
          <w:tcPr>
            <w:tcW w:w="48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8080" w:fill="auto"/>
          </w:tcPr>
          <w:p w:rsidR="007C1C43" w:rsidRPr="00CF61B8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Betriebsart</w:t>
            </w:r>
          </w:p>
          <w:p w:rsidR="007C1C43" w:rsidRPr="00CF61B8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3"/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41"/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Schank- und Speisewirtschaft (Restaurant)</w:t>
            </w:r>
          </w:p>
          <w:p w:rsidR="007C1C43" w:rsidRPr="0016015F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4"/>
            <w:r w:rsidRPr="0016015F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2"/>
            <w:r w:rsidRPr="0016015F">
              <w:rPr>
                <w:rFonts w:eastAsia="Times New Roman" w:cs="Arial"/>
                <w:sz w:val="20"/>
                <w:szCs w:val="20"/>
                <w:lang w:eastAsia="de-DE"/>
              </w:rPr>
              <w:t xml:space="preserve">  Schankwirtschaft</w:t>
            </w:r>
          </w:p>
          <w:p w:rsidR="007C1C43" w:rsidRPr="0016015F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5"/>
            <w:r w:rsidRPr="0016015F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3"/>
            <w:r w:rsidRPr="0016015F">
              <w:rPr>
                <w:rFonts w:eastAsia="Times New Roman" w:cs="Arial"/>
                <w:sz w:val="20"/>
                <w:szCs w:val="20"/>
                <w:lang w:eastAsia="de-DE"/>
              </w:rPr>
              <w:t xml:space="preserve">  Bar</w:t>
            </w:r>
          </w:p>
          <w:p w:rsidR="007C1C43" w:rsidRPr="00CF61B8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9"/>
            <w:r w:rsidRPr="00CF61B8">
              <w:rPr>
                <w:rFonts w:eastAsia="Times New Roman" w:cs="Arial"/>
                <w:sz w:val="20"/>
                <w:szCs w:val="20"/>
                <w:lang w:val="en-US"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4"/>
            <w:r w:rsidR="001926F9" w:rsidRPr="00CF61B8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  Shisha-B</w:t>
            </w:r>
            <w:r w:rsidRPr="00CF61B8">
              <w:rPr>
                <w:rFonts w:eastAsia="Times New Roman" w:cs="Arial"/>
                <w:sz w:val="20"/>
                <w:szCs w:val="20"/>
                <w:lang w:val="en-US" w:eastAsia="de-DE"/>
              </w:rPr>
              <w:t>ar</w:t>
            </w:r>
          </w:p>
          <w:p w:rsidR="007C1C43" w:rsidRPr="00CF61B8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6"/>
            <w:r w:rsidRPr="00CF61B8">
              <w:rPr>
                <w:rFonts w:eastAsia="Times New Roman" w:cs="Arial"/>
                <w:sz w:val="20"/>
                <w:szCs w:val="20"/>
                <w:lang w:val="en-US"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5"/>
            <w:r w:rsidRPr="00CF61B8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  Café</w:t>
            </w:r>
          </w:p>
        </w:tc>
        <w:tc>
          <w:tcPr>
            <w:tcW w:w="4886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C1C43" w:rsidRPr="0016015F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</w:p>
          <w:p w:rsidR="007C1C43" w:rsidRPr="00CF61B8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7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6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Diskothek</w:t>
            </w:r>
          </w:p>
          <w:p w:rsidR="007C1C43" w:rsidRPr="00CF61B8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38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7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</w:t>
            </w:r>
            <w:r w:rsidR="000577C7" w:rsidRPr="00CF61B8">
              <w:rPr>
                <w:rFonts w:eastAsia="Times New Roman" w:cs="Arial"/>
                <w:sz w:val="20"/>
                <w:szCs w:val="20"/>
                <w:lang w:eastAsia="de-DE"/>
              </w:rPr>
              <w:t>Hotel/Pension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mit öffentlicher Gastronomie</w:t>
            </w:r>
          </w:p>
          <w:p w:rsidR="007C1C43" w:rsidRPr="00CF61B8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40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8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öffentliche Kantine</w:t>
            </w:r>
          </w:p>
          <w:p w:rsidR="007C1C43" w:rsidRPr="00CF61B8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ontrollkästchen41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9"/>
            <w:r w:rsidR="003062A0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Imbiss/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Bistro</w:t>
            </w:r>
          </w:p>
          <w:p w:rsidR="007C1C43" w:rsidRPr="00CF61B8" w:rsidRDefault="007C1C43" w:rsidP="007C1C4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Kontrollkästchen42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0"/>
            <w:r w:rsidR="003062A0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Eisdiele/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Eiscafé</w:t>
            </w:r>
          </w:p>
        </w:tc>
      </w:tr>
      <w:tr w:rsidR="001926F9" w:rsidRPr="00CF61B8" w:rsidTr="001926F9">
        <w:trPr>
          <w:trHeight w:val="548"/>
        </w:trPr>
        <w:tc>
          <w:tcPr>
            <w:tcW w:w="97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67B84" w:rsidRPr="00CF61B8" w:rsidRDefault="003062A0" w:rsidP="00267B84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Sollen alkoholische </w:t>
            </w:r>
            <w:r w:rsidR="00267B84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Getränke abgegeben werden?</w:t>
            </w:r>
          </w:p>
          <w:p w:rsidR="001926F9" w:rsidRPr="00CF61B8" w:rsidRDefault="00267B84" w:rsidP="00267B84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nein    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ja          </w:t>
            </w:r>
          </w:p>
        </w:tc>
      </w:tr>
      <w:tr w:rsidR="00267B84" w:rsidRPr="00CF61B8" w:rsidTr="001926F9">
        <w:trPr>
          <w:trHeight w:val="548"/>
        </w:trPr>
        <w:tc>
          <w:tcPr>
            <w:tcW w:w="97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67B84" w:rsidRPr="00CF61B8" w:rsidRDefault="00267B84" w:rsidP="00267B84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Sollen </w:t>
            </w:r>
            <w:r w:rsidR="003C04A5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zubereitete Speisen</w:t>
            </w: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abgegeben werden?</w:t>
            </w:r>
          </w:p>
          <w:p w:rsidR="00267B84" w:rsidRPr="00CF61B8" w:rsidRDefault="00267B84" w:rsidP="00AD078B">
            <w:pPr>
              <w:tabs>
                <w:tab w:val="left" w:pos="7265"/>
              </w:tabs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nein    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ja, folgende</w:t>
            </w:r>
            <w:r w:rsidR="000577C7" w:rsidRPr="00CF61B8">
              <w:rPr>
                <w:rStyle w:val="Platzhaltertext"/>
                <w:sz w:val="20"/>
                <w:szCs w:val="20"/>
              </w:rPr>
              <w:t xml:space="preserve"> </w:t>
            </w:r>
            <w:r w:rsidR="00AD078B" w:rsidRPr="00CF61B8">
              <w:rPr>
                <w:rStyle w:val="Platzhaltertext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1" w:name="Text30"/>
            <w:r w:rsidR="00AD078B" w:rsidRPr="00CF61B8">
              <w:rPr>
                <w:rStyle w:val="Platzhaltertext"/>
                <w:sz w:val="20"/>
                <w:szCs w:val="20"/>
              </w:rPr>
              <w:instrText xml:space="preserve"> FORMTEXT </w:instrText>
            </w:r>
            <w:r w:rsidR="00AD078B" w:rsidRPr="00CF61B8">
              <w:rPr>
                <w:rStyle w:val="Platzhaltertext"/>
                <w:sz w:val="20"/>
                <w:szCs w:val="20"/>
              </w:rPr>
            </w:r>
            <w:r w:rsidR="00AD078B" w:rsidRPr="00CF61B8">
              <w:rPr>
                <w:rStyle w:val="Platzhaltertext"/>
                <w:sz w:val="20"/>
                <w:szCs w:val="20"/>
              </w:rPr>
              <w:fldChar w:fldCharType="separate"/>
            </w:r>
            <w:r w:rsidR="00AD078B" w:rsidRPr="00CF61B8">
              <w:rPr>
                <w:rStyle w:val="Platzhaltertext"/>
                <w:noProof/>
                <w:sz w:val="20"/>
                <w:szCs w:val="20"/>
              </w:rPr>
              <w:t> </w:t>
            </w:r>
            <w:r w:rsidR="00AD078B" w:rsidRPr="00CF61B8">
              <w:rPr>
                <w:rStyle w:val="Platzhaltertext"/>
                <w:noProof/>
                <w:sz w:val="20"/>
                <w:szCs w:val="20"/>
              </w:rPr>
              <w:t> </w:t>
            </w:r>
            <w:r w:rsidR="00AD078B" w:rsidRPr="00CF61B8">
              <w:rPr>
                <w:rStyle w:val="Platzhaltertext"/>
                <w:noProof/>
                <w:sz w:val="20"/>
                <w:szCs w:val="20"/>
              </w:rPr>
              <w:t> </w:t>
            </w:r>
            <w:r w:rsidR="00AD078B" w:rsidRPr="00CF61B8">
              <w:rPr>
                <w:rStyle w:val="Platzhaltertext"/>
                <w:noProof/>
                <w:sz w:val="20"/>
                <w:szCs w:val="20"/>
              </w:rPr>
              <w:t> </w:t>
            </w:r>
            <w:r w:rsidR="00AD078B" w:rsidRPr="00CF61B8">
              <w:rPr>
                <w:rStyle w:val="Platzhaltertext"/>
                <w:noProof/>
                <w:sz w:val="20"/>
                <w:szCs w:val="20"/>
              </w:rPr>
              <w:t> </w:t>
            </w:r>
            <w:r w:rsidR="00AD078B" w:rsidRPr="00CF61B8">
              <w:rPr>
                <w:rStyle w:val="Platzhaltertext"/>
                <w:sz w:val="20"/>
                <w:szCs w:val="20"/>
              </w:rPr>
              <w:fldChar w:fldCharType="end"/>
            </w:r>
            <w:bookmarkEnd w:id="51"/>
            <w:r w:rsidR="00AD078B" w:rsidRPr="00CF61B8">
              <w:rPr>
                <w:rStyle w:val="Platzhaltertext"/>
                <w:sz w:val="20"/>
                <w:szCs w:val="20"/>
              </w:rPr>
              <w:tab/>
            </w:r>
          </w:p>
        </w:tc>
      </w:tr>
      <w:tr w:rsidR="003C04A5" w:rsidRPr="00CF61B8" w:rsidTr="001926F9">
        <w:trPr>
          <w:trHeight w:val="548"/>
        </w:trPr>
        <w:tc>
          <w:tcPr>
            <w:tcW w:w="97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C04A5" w:rsidRPr="00CF61B8" w:rsidRDefault="00672214" w:rsidP="003C04A5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Soll</w:t>
            </w:r>
            <w:r w:rsidR="003C04A5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im Betrieb geraucht werden?</w:t>
            </w:r>
          </w:p>
          <w:p w:rsidR="003C04A5" w:rsidRPr="00CF61B8" w:rsidRDefault="003C04A5" w:rsidP="00672214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nein    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ja, im</w:t>
            </w:r>
            <w:r w:rsidR="00672214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gesamten Betrieb             </w:t>
            </w:r>
            <w:r w:rsidR="00672214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48"/>
            <w:r w:rsidR="00672214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672214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2"/>
            <w:r w:rsidR="00672214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ja, ein abgetrennter Nebenraum wird eingerichtet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AC20E4" w:rsidRPr="00CF61B8" w:rsidTr="009B4E1C">
        <w:trPr>
          <w:trHeight w:val="487"/>
        </w:trPr>
        <w:tc>
          <w:tcPr>
            <w:tcW w:w="97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9B4E1C" w:rsidRPr="00CF61B8" w:rsidRDefault="009B4E1C" w:rsidP="009B4E1C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>Bei Beantragung einer Shisha-Bar:</w:t>
            </w:r>
          </w:p>
          <w:p w:rsidR="00AC20E4" w:rsidRPr="00CF61B8" w:rsidRDefault="009271DD" w:rsidP="009C0EF9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Maximale </w:t>
            </w:r>
            <w:r w:rsidR="009B4E1C">
              <w:rPr>
                <w:rFonts w:eastAsia="Times New Roman" w:cs="Arial"/>
                <w:sz w:val="20"/>
                <w:szCs w:val="20"/>
                <w:lang w:eastAsia="de-DE"/>
              </w:rPr>
              <w:t xml:space="preserve">Anzahl Shishas: </w:t>
            </w:r>
            <w:r w:rsidR="009B4E1C"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9B4E1C"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="009B4E1C"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9B4E1C"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="009B4E1C"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="009B4E1C"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="009B4E1C"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="009B4E1C"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="009B4E1C"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="009B4E1C"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="009B4E1C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                              Beiblatt Anforderungen für Shisha</w:t>
            </w:r>
            <w:r w:rsidR="009C0EF9">
              <w:rPr>
                <w:rFonts w:eastAsia="Times New Roman" w:cs="Arial"/>
                <w:b/>
                <w:sz w:val="20"/>
                <w:szCs w:val="20"/>
                <w:lang w:eastAsia="de-DE"/>
              </w:rPr>
              <w:t>-Bars</w:t>
            </w:r>
            <w:r w:rsidR="009B4E1C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ist zu beachten!</w:t>
            </w:r>
          </w:p>
        </w:tc>
      </w:tr>
      <w:tr w:rsidR="000577C7" w:rsidRPr="00CF61B8" w:rsidTr="009B4E1C">
        <w:trPr>
          <w:trHeight w:val="816"/>
        </w:trPr>
        <w:tc>
          <w:tcPr>
            <w:tcW w:w="97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577C7" w:rsidRPr="00CF61B8" w:rsidRDefault="000577C7" w:rsidP="000577C7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Die Bewirtung soll erfolgen an:</w:t>
            </w:r>
          </w:p>
          <w:p w:rsidR="000577C7" w:rsidRPr="00CF61B8" w:rsidRDefault="000577C7" w:rsidP="000577C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</w:t>
            </w:r>
            <w:r w:rsidR="003C04A5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Jedermann      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nur an Übernachtungsgäste  </w:t>
            </w:r>
            <w:r w:rsidR="003C04A5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             </w:t>
            </w:r>
            <w:r w:rsidR="003C04A5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Kontrollkästchen47"/>
            <w:r w:rsidR="003C04A5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3C04A5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3"/>
            <w:r w:rsidR="003C04A5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nur an volljährige Gäste</w:t>
            </w:r>
          </w:p>
          <w:p w:rsidR="000577C7" w:rsidRPr="00CF61B8" w:rsidRDefault="000577C7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nur an Mitglieder folgenden Vereins</w:t>
            </w:r>
            <w:r w:rsidR="003062A0" w:rsidRPr="00CF61B8">
              <w:rPr>
                <w:rFonts w:eastAsia="Times New Roman" w:cs="Arial"/>
                <w:sz w:val="20"/>
                <w:szCs w:val="20"/>
                <w:lang w:eastAsia="de-DE"/>
              </w:rPr>
              <w:t>: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4" w:name="Text31"/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4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    </w:t>
            </w:r>
          </w:p>
        </w:tc>
      </w:tr>
      <w:tr w:rsidR="000577C7" w:rsidRPr="00CF61B8" w:rsidTr="0016015F">
        <w:trPr>
          <w:trHeight w:val="548"/>
        </w:trPr>
        <w:tc>
          <w:tcPr>
            <w:tcW w:w="2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008080" w:fill="auto"/>
          </w:tcPr>
          <w:p w:rsidR="000577C7" w:rsidRPr="00CF61B8" w:rsidRDefault="000577C7" w:rsidP="003C04A5">
            <w:pPr>
              <w:overflowPunct w:val="0"/>
              <w:autoSpaceDE w:val="0"/>
              <w:autoSpaceDN w:val="0"/>
              <w:adjustRightInd w:val="0"/>
              <w:spacing w:after="22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Folgende Betriebszeiten sind vorgesehen</w:t>
            </w:r>
          </w:p>
          <w:p w:rsidR="000577C7" w:rsidRPr="00CF61B8" w:rsidRDefault="000577C7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Montags</w:t>
            </w:r>
          </w:p>
          <w:p w:rsidR="00614E19" w:rsidRPr="00CF61B8" w:rsidRDefault="00614E19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Dienstags</w:t>
            </w:r>
          </w:p>
          <w:p w:rsidR="00614E19" w:rsidRPr="00CF61B8" w:rsidRDefault="00614E19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Mittwochs</w:t>
            </w:r>
          </w:p>
        </w:tc>
        <w:tc>
          <w:tcPr>
            <w:tcW w:w="2099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8" w:space="0" w:color="auto"/>
            </w:tcBorders>
            <w:shd w:val="clear" w:color="008080" w:fill="auto"/>
          </w:tcPr>
          <w:p w:rsidR="00614E19" w:rsidRPr="00CF61B8" w:rsidRDefault="00614E19" w:rsidP="003C04A5">
            <w:pPr>
              <w:overflowPunct w:val="0"/>
              <w:autoSpaceDE w:val="0"/>
              <w:autoSpaceDN w:val="0"/>
              <w:adjustRightInd w:val="0"/>
              <w:spacing w:after="22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</w:p>
          <w:p w:rsidR="00AD078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5" w:name="Text32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5"/>
            <w:r w:rsidR="00614E19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-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56" w:name="Text33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6"/>
            <w:r w:rsidR="00614E19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Uhr</w:t>
            </w:r>
          </w:p>
          <w:p w:rsidR="00AD078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-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Uhr</w:t>
            </w:r>
          </w:p>
          <w:p w:rsidR="00614E19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-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Uhr</w:t>
            </w:r>
          </w:p>
        </w:tc>
        <w:tc>
          <w:tcPr>
            <w:tcW w:w="2698" w:type="dxa"/>
            <w:tcBorders>
              <w:top w:val="single" w:sz="8" w:space="0" w:color="auto"/>
              <w:left w:val="dotted" w:sz="8" w:space="0" w:color="auto"/>
              <w:bottom w:val="single" w:sz="8" w:space="0" w:color="auto"/>
              <w:right w:val="dotted" w:sz="4" w:space="0" w:color="auto"/>
            </w:tcBorders>
            <w:shd w:val="clear" w:color="008080" w:fill="auto"/>
          </w:tcPr>
          <w:p w:rsidR="000577C7" w:rsidRPr="00CF61B8" w:rsidRDefault="000577C7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Donnerstags</w:t>
            </w:r>
          </w:p>
          <w:p w:rsidR="000577C7" w:rsidRPr="00CF61B8" w:rsidRDefault="000577C7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Freitags</w:t>
            </w:r>
          </w:p>
          <w:p w:rsidR="00614E19" w:rsidRPr="00CF61B8" w:rsidRDefault="00614E19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Samstags</w:t>
            </w:r>
          </w:p>
          <w:p w:rsidR="00614E19" w:rsidRPr="00CF61B8" w:rsidRDefault="00614E19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>Sonntag</w:t>
            </w:r>
            <w:r w:rsidR="003C04A5" w:rsidRPr="00CF61B8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2188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AD078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-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Uhr </w:t>
            </w:r>
          </w:p>
          <w:p w:rsidR="00614E19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-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Uhr</w:t>
            </w:r>
          </w:p>
          <w:p w:rsidR="00AD078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-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Uhr </w:t>
            </w:r>
          </w:p>
          <w:p w:rsidR="000577C7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-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Uhr</w:t>
            </w:r>
          </w:p>
        </w:tc>
      </w:tr>
      <w:tr w:rsidR="000577C7" w:rsidRPr="00CF61B8" w:rsidTr="00672214">
        <w:trPr>
          <w:trHeight w:val="548"/>
        </w:trPr>
        <w:tc>
          <w:tcPr>
            <w:tcW w:w="9772" w:type="dxa"/>
            <w:gridSpan w:val="4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0577C7" w:rsidRPr="00CF61B8" w:rsidRDefault="00672214" w:rsidP="000577C7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Sollen regelmäßige Musik- und Tanzveranstaltungen in Ihrem Betrieb stattfinden?</w:t>
            </w:r>
          </w:p>
          <w:p w:rsidR="00672214" w:rsidRPr="00CF61B8" w:rsidRDefault="00672214" w:rsidP="000577C7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nein        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ja          </w:t>
            </w:r>
          </w:p>
        </w:tc>
      </w:tr>
      <w:tr w:rsidR="00672214" w:rsidRPr="00CF61B8" w:rsidTr="00672214">
        <w:trPr>
          <w:trHeight w:val="548"/>
        </w:trPr>
        <w:tc>
          <w:tcPr>
            <w:tcW w:w="9772" w:type="dxa"/>
            <w:gridSpan w:val="4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672214" w:rsidRPr="00CF61B8" w:rsidRDefault="00672214" w:rsidP="000577C7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Wenn ja, welcher Art sind diese? </w:t>
            </w:r>
            <w:r w:rsidRPr="00CF61B8">
              <w:rPr>
                <w:rFonts w:eastAsia="Times New Roman" w:cs="Arial"/>
                <w:sz w:val="14"/>
                <w:szCs w:val="20"/>
                <w:lang w:eastAsia="de-DE"/>
              </w:rPr>
              <w:t>(z. B. DJ, Klassische Musik, Gesang usw.)</w:t>
            </w:r>
          </w:p>
          <w:p w:rsidR="001B711F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7" w:name="Text34"/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57"/>
          </w:p>
        </w:tc>
      </w:tr>
      <w:tr w:rsidR="00672214" w:rsidRPr="00CF61B8" w:rsidTr="00672214">
        <w:trPr>
          <w:trHeight w:val="548"/>
        </w:trPr>
        <w:tc>
          <w:tcPr>
            <w:tcW w:w="9772" w:type="dxa"/>
            <w:gridSpan w:val="4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72214" w:rsidRPr="00CF61B8" w:rsidRDefault="00672214" w:rsidP="000577C7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Wie häufig sollen die Musik- und Tanzveranstaltungen stattfinden?</w:t>
            </w:r>
          </w:p>
          <w:p w:rsidR="00672214" w:rsidRPr="00CF61B8" w:rsidRDefault="00672214" w:rsidP="001B71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mehrmals </w:t>
            </w:r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in der Woche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wöchentlich</w:t>
            </w:r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   </w:t>
            </w:r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Kontrollkästchen51"/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8"/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mehrmals im Monat  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Kontrollkästchen49"/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9"/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monatlich     </w:t>
            </w:r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Kontrollkästchen50"/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60"/>
            <w:r w:rsidR="001B711F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seltener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        </w:t>
            </w:r>
          </w:p>
        </w:tc>
      </w:tr>
    </w:tbl>
    <w:p w:rsidR="00504753" w:rsidRPr="00CF61B8" w:rsidRDefault="00504753" w:rsidP="00504753">
      <w:pPr>
        <w:spacing w:before="60"/>
        <w:rPr>
          <w:b/>
        </w:rPr>
      </w:pPr>
      <w:r w:rsidRPr="00CF61B8">
        <w:rPr>
          <w:b/>
        </w:rPr>
        <w:lastRenderedPageBreak/>
        <w:t>Betriebsräume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339"/>
        <w:gridCol w:w="2268"/>
        <w:gridCol w:w="1276"/>
        <w:gridCol w:w="1276"/>
        <w:gridCol w:w="1276"/>
        <w:gridCol w:w="1337"/>
      </w:tblGrid>
      <w:tr w:rsidR="00DA761F" w:rsidRPr="00CF61B8" w:rsidTr="000B4337">
        <w:trPr>
          <w:trHeight w:val="57"/>
        </w:trPr>
        <w:tc>
          <w:tcPr>
            <w:tcW w:w="46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DA761F" w:rsidRPr="00CF61B8" w:rsidRDefault="00DA761F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20"/>
                <w:lang w:eastAsia="de-DE"/>
              </w:rPr>
              <w:t>Art der Räumlichkeiten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DA761F" w:rsidRPr="00CF61B8" w:rsidRDefault="00DA761F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6"/>
                <w:szCs w:val="20"/>
                <w:lang w:eastAsia="de-DE"/>
              </w:rPr>
              <w:t>Nummerierung laut Grundriss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DA761F" w:rsidRPr="00CF61B8" w:rsidRDefault="00DA761F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6"/>
                <w:szCs w:val="20"/>
                <w:lang w:eastAsia="de-DE"/>
              </w:rPr>
              <w:t>Stockwerk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DA761F" w:rsidRPr="00CF61B8" w:rsidRDefault="00DA761F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6"/>
                <w:szCs w:val="20"/>
                <w:lang w:eastAsia="de-DE"/>
              </w:rPr>
              <w:t>Grundfläche</w:t>
            </w:r>
          </w:p>
          <w:p w:rsidR="003F4FBC" w:rsidRPr="00CF61B8" w:rsidRDefault="003F4FBC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6"/>
                <w:szCs w:val="20"/>
                <w:lang w:eastAsia="de-DE"/>
              </w:rPr>
              <w:t>in m²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DA761F" w:rsidRPr="00CF61B8" w:rsidRDefault="00200E0B" w:rsidP="000B433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6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6"/>
                <w:szCs w:val="20"/>
                <w:lang w:eastAsia="de-DE"/>
              </w:rPr>
              <w:t>Plätze</w:t>
            </w:r>
            <w:r w:rsidR="00DA761F" w:rsidRPr="00CF61B8">
              <w:rPr>
                <w:rFonts w:eastAsia="Times New Roman" w:cs="Arial"/>
                <w:b/>
                <w:sz w:val="16"/>
                <w:szCs w:val="20"/>
                <w:lang w:eastAsia="de-DE"/>
              </w:rPr>
              <w:t>/ Anzahl</w:t>
            </w:r>
          </w:p>
        </w:tc>
      </w:tr>
      <w:tr w:rsidR="00200E0B" w:rsidRPr="00CF61B8" w:rsidTr="003F4FBC">
        <w:trPr>
          <w:trHeight w:val="180"/>
        </w:trPr>
        <w:tc>
          <w:tcPr>
            <w:tcW w:w="23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t>Gasträume</w:t>
            </w:r>
          </w:p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CF61B8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Gastraum 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</w:instrText>
            </w:r>
            <w:bookmarkStart w:id="61" w:name="Text36"/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  <w:bookmarkEnd w:id="61"/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200E0B" w:rsidRPr="00CF61B8" w:rsidTr="003F4FBC">
        <w:trPr>
          <w:trHeight w:val="17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CF61B8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Gastraum 2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200E0B" w:rsidRPr="00CF61B8" w:rsidTr="003F4FBC">
        <w:trPr>
          <w:trHeight w:val="17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CF61B8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Gastraum 3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200E0B" w:rsidRPr="00CF61B8" w:rsidTr="003F4FBC">
        <w:trPr>
          <w:trHeight w:val="17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CF61B8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Gastraum 4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200E0B" w:rsidRPr="00CF61B8" w:rsidTr="003F4FBC">
        <w:trPr>
          <w:trHeight w:val="35"/>
        </w:trPr>
        <w:tc>
          <w:tcPr>
            <w:tcW w:w="233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Gastraum 5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200E0B" w:rsidRPr="00CF61B8" w:rsidTr="003F4FBC">
        <w:trPr>
          <w:trHeight w:val="100"/>
        </w:trPr>
        <w:tc>
          <w:tcPr>
            <w:tcW w:w="23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t>Außenversorgungsflächen</w:t>
            </w:r>
          </w:p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CF61B8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Außenfläche 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200E0B" w:rsidRPr="00CF61B8" w:rsidTr="003F4FBC">
        <w:trPr>
          <w:trHeight w:val="100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CF61B8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Außenfläche 2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200E0B" w:rsidRPr="00CF61B8" w:rsidTr="003F4FBC">
        <w:trPr>
          <w:trHeight w:val="100"/>
        </w:trPr>
        <w:tc>
          <w:tcPr>
            <w:tcW w:w="233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200E0B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Außenfläche 3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200E0B" w:rsidRPr="00CF61B8" w:rsidTr="003F4FBC">
        <w:trPr>
          <w:trHeight w:val="112"/>
        </w:trPr>
        <w:tc>
          <w:tcPr>
            <w:tcW w:w="23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t>Toilettenanlagen für Gäste</w:t>
            </w:r>
          </w:p>
          <w:p w:rsidR="00200E0B" w:rsidRPr="00CF61B8" w:rsidRDefault="00200E0B" w:rsidP="00FC3C1A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200E0B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Damentoiletten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110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Herrentoiletten</w:t>
            </w: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110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Urinale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200E0B" w:rsidRPr="00CF61B8" w:rsidTr="003F4FBC">
        <w:trPr>
          <w:trHeight w:val="110"/>
        </w:trPr>
        <w:tc>
          <w:tcPr>
            <w:tcW w:w="233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 w:themeFill="accent1" w:themeFillTint="33"/>
          </w:tcPr>
          <w:p w:rsidR="00200E0B" w:rsidRPr="00CF61B8" w:rsidRDefault="00200E0B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Behindertentoiletten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00E0B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90"/>
        </w:trPr>
        <w:tc>
          <w:tcPr>
            <w:tcW w:w="23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t>Arbeitnehmerräume</w:t>
            </w:r>
          </w:p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Aufenthaltsräume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8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Umkleideräume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8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Büroräume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8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Waschräume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88"/>
        </w:trPr>
        <w:tc>
          <w:tcPr>
            <w:tcW w:w="233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Personaltoiletten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102"/>
        </w:trPr>
        <w:tc>
          <w:tcPr>
            <w:tcW w:w="23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t>Küchen- und Lagerräume</w:t>
            </w:r>
          </w:p>
          <w:p w:rsidR="00FC3C1A" w:rsidRPr="00CF61B8" w:rsidRDefault="00FC3C1A" w:rsidP="00200E0B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Kochküche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9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Spülküche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9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Vorbereitungsräume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9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Lebensmittellager</w:t>
            </w:r>
            <w:r w:rsidR="003F4FBC" w:rsidRPr="00CF61B8">
              <w:rPr>
                <w:rFonts w:eastAsia="Times New Roman" w:cs="Arial"/>
                <w:sz w:val="18"/>
                <w:szCs w:val="18"/>
                <w:lang w:eastAsia="de-DE"/>
              </w:rPr>
              <w:t>räume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98"/>
        </w:trPr>
        <w:tc>
          <w:tcPr>
            <w:tcW w:w="2339" w:type="dxa"/>
            <w:vMerge/>
            <w:tcBorders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Lebensmittelkühlräume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98"/>
        </w:trPr>
        <w:tc>
          <w:tcPr>
            <w:tcW w:w="233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FC3C1A" w:rsidP="00FC3C1A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sz w:val="18"/>
                <w:szCs w:val="18"/>
                <w:lang w:eastAsia="de-DE"/>
              </w:rPr>
              <w:t>Sonstige Lagerräume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97"/>
        </w:trPr>
        <w:tc>
          <w:tcPr>
            <w:tcW w:w="23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t>Sonstige Nebenräume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  <w:tr w:rsidR="00FC3C1A" w:rsidRPr="00CF61B8" w:rsidTr="003F4FBC">
        <w:trPr>
          <w:trHeight w:val="97"/>
        </w:trPr>
        <w:tc>
          <w:tcPr>
            <w:tcW w:w="233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 w:themeFill="accent1" w:themeFillTint="33"/>
          </w:tcPr>
          <w:p w:rsidR="00FC3C1A" w:rsidRPr="00CF61B8" w:rsidRDefault="00FC3C1A" w:rsidP="00DA761F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right"/>
              <w:textAlignment w:val="baseline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FC3C1A" w:rsidRPr="00CF61B8" w:rsidRDefault="00AD078B" w:rsidP="00AD078B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 w:val="18"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 w:val="18"/>
                <w:szCs w:val="18"/>
                <w:lang w:eastAsia="de-DE"/>
              </w:rPr>
              <w:fldChar w:fldCharType="end"/>
            </w:r>
          </w:p>
        </w:tc>
      </w:tr>
    </w:tbl>
    <w:p w:rsidR="00727C84" w:rsidRPr="00CF61B8" w:rsidRDefault="00727C84" w:rsidP="00727C84">
      <w:pPr>
        <w:rPr>
          <w:b/>
          <w:sz w:val="12"/>
        </w:rPr>
      </w:pPr>
    </w:p>
    <w:p w:rsidR="007E601C" w:rsidRPr="00CF61B8" w:rsidRDefault="007E601C" w:rsidP="007E601C">
      <w:pPr>
        <w:spacing w:before="60"/>
        <w:rPr>
          <w:b/>
        </w:rPr>
      </w:pPr>
      <w:r w:rsidRPr="00CF61B8">
        <w:rPr>
          <w:b/>
        </w:rPr>
        <w:t>Eröffnungsdatum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7E601C" w:rsidRPr="00CF61B8" w:rsidTr="00590CBE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E601C" w:rsidRPr="00CF61B8" w:rsidRDefault="007E601C" w:rsidP="00590CBE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Wann ist Ihr beabsichtigtes Eröffnungs- bzw. Übernahmedatum?</w:t>
            </w:r>
          </w:p>
          <w:sdt>
            <w:sdtPr>
              <w:rPr>
                <w:rFonts w:eastAsia="Times New Roman" w:cs="Arial"/>
                <w:b/>
                <w:sz w:val="20"/>
                <w:szCs w:val="20"/>
                <w:lang w:eastAsia="de-DE"/>
              </w:rPr>
              <w:id w:val="400570409"/>
              <w:placeholder>
                <w:docPart w:val="09C38830D18149A79567AF156F8249D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7E601C" w:rsidRPr="00CF61B8" w:rsidRDefault="007E601C" w:rsidP="00590CBE">
                <w:pPr>
                  <w:overflowPunct w:val="0"/>
                  <w:autoSpaceDE w:val="0"/>
                  <w:autoSpaceDN w:val="0"/>
                  <w:adjustRightInd w:val="0"/>
                  <w:spacing w:before="60" w:line="240" w:lineRule="auto"/>
                  <w:textAlignment w:val="baseline"/>
                  <w:rPr>
                    <w:rFonts w:eastAsia="Times New Roman" w:cs="Arial"/>
                    <w:b/>
                    <w:sz w:val="20"/>
                    <w:szCs w:val="20"/>
                    <w:lang w:eastAsia="de-DE"/>
                  </w:rPr>
                </w:pPr>
                <w:r w:rsidRPr="00CF61B8">
                  <w:rPr>
                    <w:rStyle w:val="Platzhaltertext"/>
                    <w:vanish/>
                  </w:rPr>
                  <w:t>Klicken Sie hier, um ein Datum einzugeben.</w:t>
                </w:r>
              </w:p>
            </w:sdtContent>
          </w:sdt>
        </w:tc>
      </w:tr>
    </w:tbl>
    <w:p w:rsidR="007E601C" w:rsidRPr="00CF61B8" w:rsidRDefault="007E601C" w:rsidP="00727C84">
      <w:pPr>
        <w:rPr>
          <w:b/>
          <w:sz w:val="12"/>
        </w:rPr>
      </w:pPr>
    </w:p>
    <w:p w:rsidR="003F4FBC" w:rsidRPr="00CF61B8" w:rsidRDefault="003F4FBC" w:rsidP="00727C84">
      <w:pPr>
        <w:rPr>
          <w:b/>
        </w:rPr>
      </w:pPr>
      <w:r w:rsidRPr="00CF61B8">
        <w:rPr>
          <w:b/>
        </w:rPr>
        <w:t xml:space="preserve">Antrag </w:t>
      </w:r>
      <w:r w:rsidR="00317AD1" w:rsidRPr="00CF61B8">
        <w:rPr>
          <w:b/>
        </w:rPr>
        <w:t>auf befristete Erlaubnis gem. der §§ 2, 3 Abs. 2</w:t>
      </w:r>
      <w:r w:rsidRPr="00CF61B8">
        <w:rPr>
          <w:b/>
        </w:rPr>
        <w:t xml:space="preserve"> GastG </w:t>
      </w:r>
    </w:p>
    <w:p w:rsidR="003F4FBC" w:rsidRPr="00CF61B8" w:rsidRDefault="003F4FBC" w:rsidP="00727C84">
      <w:pPr>
        <w:spacing w:line="240" w:lineRule="auto"/>
        <w:rPr>
          <w:b/>
          <w:sz w:val="14"/>
        </w:rPr>
      </w:pPr>
      <w:r w:rsidRPr="00CF61B8">
        <w:rPr>
          <w:b/>
          <w:sz w:val="14"/>
        </w:rPr>
        <w:t>(</w:t>
      </w:r>
      <w:r w:rsidR="00317AD1" w:rsidRPr="00CF61B8">
        <w:rPr>
          <w:b/>
          <w:sz w:val="14"/>
        </w:rPr>
        <w:t>Bei Gaststätten mit feststehendem Betriebsaufgabedatum möglich, z. B. Saisonbetriebe</w:t>
      </w:r>
      <w:r w:rsidRPr="00CF61B8">
        <w:rPr>
          <w:b/>
          <w:sz w:val="14"/>
        </w:rPr>
        <w:t>)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F4FBC" w:rsidRPr="00CF61B8" w:rsidTr="00317AD1">
        <w:trPr>
          <w:trHeight w:val="554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4FBC" w:rsidRPr="00CF61B8" w:rsidRDefault="003F4FBC" w:rsidP="00FF0A2F">
            <w:pPr>
              <w:overflowPunct w:val="0"/>
              <w:autoSpaceDE w:val="0"/>
              <w:autoSpaceDN w:val="0"/>
              <w:adjustRightInd w:val="0"/>
              <w:spacing w:before="140"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Eine </w:t>
            </w:r>
            <w:r w:rsidR="00317AD1" w:rsidRPr="00CF61B8">
              <w:rPr>
                <w:rFonts w:eastAsia="Times New Roman" w:cs="Arial"/>
                <w:sz w:val="20"/>
                <w:szCs w:val="20"/>
                <w:lang w:eastAsia="de-DE"/>
              </w:rPr>
              <w:t>befristet</w:t>
            </w:r>
            <w:r w:rsidR="00BA2C00">
              <w:rPr>
                <w:rFonts w:eastAsia="Times New Roman" w:cs="Arial"/>
                <w:sz w:val="20"/>
                <w:szCs w:val="20"/>
                <w:lang w:eastAsia="de-DE"/>
              </w:rPr>
              <w:t>e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Erlaubnis wird hiermit beantragt. </w:t>
            </w:r>
            <w:r w:rsidR="00317AD1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Kontrollkästchen52"/>
            <w:r w:rsidR="00317AD1"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317AD1"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62"/>
            <w:r w:rsidR="00685F2B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  Diese soll gelten bis zum: </w:t>
            </w:r>
            <w:sdt>
              <w:sdtPr>
                <w:rPr>
                  <w:rFonts w:eastAsia="Times New Roman" w:cs="Arial"/>
                  <w:b/>
                  <w:sz w:val="20"/>
                  <w:szCs w:val="20"/>
                  <w:lang w:eastAsia="de-DE"/>
                </w:rPr>
                <w:id w:val="-1097410580"/>
                <w:placeholder>
                  <w:docPart w:val="BD73EF74D6D44F0EA13E711CEA657745"/>
                </w:placeholder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FF0A2F" w:rsidRPr="00CF61B8">
                  <w:rPr>
                    <w:rFonts w:eastAsia="Times New Roman" w:cs="Arial"/>
                    <w:b/>
                    <w:sz w:val="20"/>
                    <w:szCs w:val="20"/>
                    <w:lang w:eastAsia="de-DE"/>
                  </w:rPr>
                  <w:t xml:space="preserve">                                              </w:t>
                </w:r>
              </w:sdtContent>
            </w:sdt>
          </w:p>
        </w:tc>
      </w:tr>
    </w:tbl>
    <w:p w:rsidR="00727C84" w:rsidRPr="00CF61B8" w:rsidRDefault="00727C84" w:rsidP="00727C84">
      <w:pPr>
        <w:rPr>
          <w:b/>
          <w:sz w:val="12"/>
        </w:rPr>
      </w:pPr>
    </w:p>
    <w:p w:rsidR="00317AD1" w:rsidRPr="00CF61B8" w:rsidRDefault="00317AD1" w:rsidP="00727C84">
      <w:pPr>
        <w:rPr>
          <w:b/>
        </w:rPr>
      </w:pPr>
      <w:r w:rsidRPr="00CF61B8">
        <w:rPr>
          <w:b/>
        </w:rPr>
        <w:t xml:space="preserve">Antrag auf vorläufige Erlaubnis gem. § 11 GastG </w:t>
      </w:r>
    </w:p>
    <w:p w:rsidR="00317AD1" w:rsidRPr="00CF61B8" w:rsidRDefault="00317AD1" w:rsidP="00727C84">
      <w:pPr>
        <w:spacing w:line="240" w:lineRule="auto"/>
        <w:rPr>
          <w:b/>
          <w:sz w:val="14"/>
        </w:rPr>
      </w:pPr>
      <w:r w:rsidRPr="00CF61B8">
        <w:rPr>
          <w:b/>
          <w:sz w:val="14"/>
        </w:rPr>
        <w:t>(Nur möglich bei Fortführung bestehender Betriebe ohne Änderung der Betriebsräume oder Betriebsart)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17AD1" w:rsidRPr="00CF61B8" w:rsidTr="00590CBE">
        <w:trPr>
          <w:trHeight w:val="554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17AD1" w:rsidRPr="00CF61B8" w:rsidRDefault="00317AD1" w:rsidP="00FF0A2F">
            <w:pPr>
              <w:overflowPunct w:val="0"/>
              <w:autoSpaceDE w:val="0"/>
              <w:autoSpaceDN w:val="0"/>
              <w:adjustRightInd w:val="0"/>
              <w:spacing w:before="140"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Eine vorläufige Erlaubnis wird hiermit beantragt.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44562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   Diese soll gelten</w:t>
            </w:r>
            <w:r w:rsidR="00685F2B"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ab: </w:t>
            </w:r>
            <w:sdt>
              <w:sdtPr>
                <w:rPr>
                  <w:rFonts w:eastAsia="Times New Roman" w:cs="Arial"/>
                  <w:b/>
                  <w:sz w:val="20"/>
                  <w:szCs w:val="20"/>
                  <w:lang w:eastAsia="de-DE"/>
                </w:rPr>
                <w:id w:val="101934003"/>
                <w:placeholder>
                  <w:docPart w:val="F0FF4C921F9E4A12AFA7E2C9239F12AD"/>
                </w:placeholder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FF0A2F" w:rsidRPr="00CF61B8">
                  <w:rPr>
                    <w:rFonts w:eastAsia="Times New Roman" w:cs="Arial"/>
                    <w:b/>
                    <w:sz w:val="20"/>
                    <w:szCs w:val="20"/>
                    <w:lang w:eastAsia="de-DE"/>
                  </w:rPr>
                  <w:t xml:space="preserve">                                                     </w:t>
                </w:r>
              </w:sdtContent>
            </w:sdt>
          </w:p>
        </w:tc>
      </w:tr>
    </w:tbl>
    <w:p w:rsidR="003F4FBC" w:rsidRPr="00CF61B8" w:rsidRDefault="003F4FBC" w:rsidP="00122D44">
      <w:pPr>
        <w:rPr>
          <w:sz w:val="12"/>
        </w:rPr>
      </w:pPr>
    </w:p>
    <w:p w:rsidR="00317AD1" w:rsidRDefault="004206E4" w:rsidP="00590CBE">
      <w:pPr>
        <w:spacing w:line="240" w:lineRule="auto"/>
        <w:ind w:left="-57"/>
        <w:jc w:val="both"/>
        <w:rPr>
          <w:sz w:val="16"/>
        </w:rPr>
      </w:pPr>
      <w:r>
        <w:rPr>
          <w:sz w:val="16"/>
        </w:rPr>
        <w:t>Ich</w:t>
      </w:r>
      <w:r w:rsidR="00317AD1" w:rsidRPr="00CF61B8">
        <w:rPr>
          <w:sz w:val="16"/>
        </w:rPr>
        <w:t xml:space="preserve"> versicher</w:t>
      </w:r>
      <w:r>
        <w:rPr>
          <w:sz w:val="16"/>
        </w:rPr>
        <w:t>e</w:t>
      </w:r>
      <w:r w:rsidR="00317AD1" w:rsidRPr="00CF61B8">
        <w:rPr>
          <w:sz w:val="16"/>
        </w:rPr>
        <w:t xml:space="preserve"> mit </w:t>
      </w:r>
      <w:r>
        <w:rPr>
          <w:sz w:val="16"/>
        </w:rPr>
        <w:t>m</w:t>
      </w:r>
      <w:r w:rsidR="00317AD1" w:rsidRPr="00CF61B8">
        <w:rPr>
          <w:sz w:val="16"/>
        </w:rPr>
        <w:t xml:space="preserve">einer Unterschrift, dass die vorstehenden Fragen wahrheitsgemäß und vollständig beantwortet wurden. Die Angaben </w:t>
      </w:r>
      <w:r w:rsidR="0062600B" w:rsidRPr="00CF61B8">
        <w:rPr>
          <w:sz w:val="16"/>
        </w:rPr>
        <w:t xml:space="preserve">zu den Räumlichkeiten des Betriebs sowie die </w:t>
      </w:r>
      <w:r w:rsidR="00317AD1" w:rsidRPr="00CF61B8">
        <w:rPr>
          <w:sz w:val="16"/>
        </w:rPr>
        <w:t>mit dem Antrag einger</w:t>
      </w:r>
      <w:r w:rsidR="0062600B" w:rsidRPr="00CF61B8">
        <w:rPr>
          <w:sz w:val="16"/>
        </w:rPr>
        <w:t>e</w:t>
      </w:r>
      <w:r w:rsidR="00317AD1" w:rsidRPr="00CF61B8">
        <w:rPr>
          <w:sz w:val="16"/>
        </w:rPr>
        <w:t xml:space="preserve">ichten </w:t>
      </w:r>
      <w:r w:rsidR="0062600B" w:rsidRPr="00CF61B8">
        <w:rPr>
          <w:sz w:val="16"/>
        </w:rPr>
        <w:t>Grundrisse/Lagepläne entsprechen den tatsächlichen Verhältnissen.</w:t>
      </w:r>
      <w:r w:rsidR="00F85DDC">
        <w:rPr>
          <w:sz w:val="16"/>
        </w:rPr>
        <w:t xml:space="preserve"> </w:t>
      </w:r>
      <w:r w:rsidR="00F85DDC" w:rsidRPr="00F85DDC">
        <w:rPr>
          <w:b/>
          <w:sz w:val="16"/>
        </w:rPr>
        <w:t>Bitte beachten Sie, dass unvollständig ausgefüllte Anträge nicht bearbeitet werden.</w:t>
      </w:r>
    </w:p>
    <w:p w:rsidR="00D64D7B" w:rsidRPr="00D64D7B" w:rsidRDefault="00D64D7B" w:rsidP="00590CBE">
      <w:pPr>
        <w:spacing w:line="240" w:lineRule="auto"/>
        <w:ind w:left="-57"/>
        <w:jc w:val="both"/>
        <w:rPr>
          <w:sz w:val="12"/>
        </w:rPr>
      </w:pPr>
    </w:p>
    <w:p w:rsidR="0062600B" w:rsidRPr="00CF61B8" w:rsidRDefault="0062600B" w:rsidP="00122D44">
      <w:pPr>
        <w:rPr>
          <w:sz w:val="2"/>
        </w:rPr>
      </w:pP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5873"/>
      </w:tblGrid>
      <w:tr w:rsidR="0062600B" w:rsidRPr="00CF61B8" w:rsidTr="00590CBE">
        <w:trPr>
          <w:trHeight w:val="1114"/>
        </w:trPr>
        <w:tc>
          <w:tcPr>
            <w:tcW w:w="3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2600B" w:rsidRPr="00CF61B8" w:rsidRDefault="0062600B" w:rsidP="0062600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Ort, Datum</w:t>
            </w:r>
          </w:p>
          <w:p w:rsidR="0062600B" w:rsidRPr="00CF61B8" w:rsidRDefault="0062600B" w:rsidP="0062600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</w:p>
          <w:p w:rsidR="0062600B" w:rsidRPr="00CF61B8" w:rsidRDefault="00AD078B" w:rsidP="005837A0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vanish/>
                <w:sz w:val="1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b/>
                <w:szCs w:val="18"/>
                <w:lang w:eastAsia="de-DE"/>
              </w:rPr>
            </w:r>
            <w:r w:rsidRPr="00CF61B8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F61B8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r w:rsidR="005837A0" w:rsidRPr="00CF61B8">
              <w:rPr>
                <w:rFonts w:eastAsia="Times New Roman" w:cs="Arial"/>
                <w:b/>
                <w:szCs w:val="18"/>
                <w:lang w:eastAsia="de-DE"/>
              </w:rPr>
              <w:t xml:space="preserve"> </w:t>
            </w:r>
            <w:r w:rsidR="005837A0" w:rsidRPr="00CF61B8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63" w:name="Text37"/>
            <w:r w:rsidR="005837A0" w:rsidRPr="00CF61B8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="005837A0" w:rsidRPr="00CF61B8">
              <w:rPr>
                <w:rFonts w:eastAsia="Times New Roman" w:cs="Arial"/>
                <w:b/>
                <w:szCs w:val="18"/>
                <w:lang w:eastAsia="de-DE"/>
              </w:rPr>
            </w:r>
            <w:r w:rsidR="005837A0" w:rsidRPr="00CF61B8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="005837A0"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F61B8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CF61B8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bookmarkEnd w:id="63"/>
          </w:p>
        </w:tc>
        <w:tc>
          <w:tcPr>
            <w:tcW w:w="5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2600B" w:rsidRPr="00CF61B8" w:rsidRDefault="0062600B" w:rsidP="004206E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Unterschrift (und g</w:t>
            </w:r>
            <w:r w:rsidR="00862600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gf. Stempel) </w:t>
            </w:r>
            <w:r w:rsidR="004206E4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Antragsteller/in </w:t>
            </w:r>
            <w:r w:rsidR="00862600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>/ gesetzliche</w:t>
            </w:r>
            <w:r w:rsidR="004206E4">
              <w:rPr>
                <w:rFonts w:eastAsia="Times New Roman" w:cs="Arial"/>
                <w:b/>
                <w:sz w:val="14"/>
                <w:szCs w:val="20"/>
                <w:lang w:eastAsia="de-DE"/>
              </w:rPr>
              <w:t>/r</w:t>
            </w:r>
            <w:r w:rsidR="00862600" w:rsidRPr="00CF61B8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Vertreter</w:t>
            </w:r>
            <w:r w:rsidR="004206E4">
              <w:rPr>
                <w:rFonts w:eastAsia="Times New Roman" w:cs="Arial"/>
                <w:b/>
                <w:sz w:val="14"/>
                <w:szCs w:val="20"/>
                <w:lang w:eastAsia="de-DE"/>
              </w:rPr>
              <w:t>/in</w:t>
            </w:r>
          </w:p>
        </w:tc>
      </w:tr>
    </w:tbl>
    <w:p w:rsidR="0062600B" w:rsidRPr="00CF61B8" w:rsidRDefault="0062600B" w:rsidP="00122D44">
      <w:pPr>
        <w:rPr>
          <w:sz w:val="14"/>
        </w:rPr>
      </w:pPr>
    </w:p>
    <w:p w:rsidR="0062600B" w:rsidRPr="00CF61B8" w:rsidRDefault="0062600B" w:rsidP="0062600B">
      <w:pPr>
        <w:tabs>
          <w:tab w:val="center" w:pos="4819"/>
          <w:tab w:val="right" w:pos="9071"/>
        </w:tabs>
        <w:overflowPunct w:val="0"/>
        <w:autoSpaceDE w:val="0"/>
        <w:autoSpaceDN w:val="0"/>
        <w:adjustRightInd w:val="0"/>
        <w:spacing w:line="240" w:lineRule="auto"/>
        <w:ind w:left="-142" w:right="-2"/>
        <w:jc w:val="center"/>
        <w:textAlignment w:val="baseline"/>
        <w:rPr>
          <w:rFonts w:eastAsia="Times New Roman" w:cs="Segoe UI"/>
          <w:sz w:val="13"/>
          <w:szCs w:val="13"/>
          <w:lang w:eastAsia="de-DE"/>
        </w:rPr>
      </w:pPr>
      <w:r w:rsidRPr="00CF61B8">
        <w:rPr>
          <w:rFonts w:eastAsia="Times New Roman" w:cs="Segoe UI"/>
          <w:sz w:val="13"/>
          <w:szCs w:val="13"/>
          <w:lang w:eastAsia="de-DE"/>
        </w:rPr>
        <w:t>Datenschutz-Hinweis: Zur Erfüllung der Informationspflichten gem. Art. 13, 14 DS-GVO stehen Ihnen Informationen auf unserer Website unter</w:t>
      </w:r>
    </w:p>
    <w:p w:rsidR="0062600B" w:rsidRPr="00CF61B8" w:rsidRDefault="0062600B" w:rsidP="0062600B">
      <w:pPr>
        <w:ind w:left="-142" w:right="-2"/>
        <w:jc w:val="center"/>
        <w:rPr>
          <w:sz w:val="13"/>
          <w:szCs w:val="13"/>
        </w:rPr>
      </w:pPr>
      <w:r w:rsidRPr="00CF61B8">
        <w:rPr>
          <w:rFonts w:eastAsia="Times New Roman" w:cs="Segoe UI"/>
          <w:sz w:val="13"/>
          <w:szCs w:val="13"/>
          <w:lang w:eastAsia="de-DE"/>
        </w:rPr>
        <w:t>https://rathaus.rostock.de/sixcms/media.php/4984/dsgvo.doc zur Verfügung und informieren umfassend über Ihre Rechte und den Umgang mit Ihren Daten.</w:t>
      </w:r>
    </w:p>
    <w:sectPr w:rsidR="0062600B" w:rsidRPr="00CF61B8" w:rsidSect="00127671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735EC8-BF0A-45D1-89D8-DD4CA0E0ECD5}"/>
    <w:embedBold r:id="rId2" w:fontKey="{5E6CA96F-E838-41D0-AA1A-8C0C52FA5B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3" w:fontKey="{479F0EB6-3119-4902-AF5D-827395FA62BC}"/>
    <w:embedBold r:id="rId4" w:fontKey="{E153FFB8-6C29-4411-B22E-5DC0EF292A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99497A-2D1B-4B68-87A3-664E457F8E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9CFABD3-FA57-4A3A-B901-F417F1E73E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9B8BFE-A03D-4001-AB1A-DC9A85E282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7TS1DNanrlnaBQ2VKf0BQDiHyBK0/IOPoizqEfFHgEwQhal56c52dVmL1ovGZmQb1CKcDJqZnXm7q5NnCBcnQ==" w:salt="/dUHmPJKrlxbz/W9kvi6B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DE"/>
    <w:rsid w:val="00031E75"/>
    <w:rsid w:val="000577C7"/>
    <w:rsid w:val="00066952"/>
    <w:rsid w:val="0008171A"/>
    <w:rsid w:val="000B4337"/>
    <w:rsid w:val="000B5F21"/>
    <w:rsid w:val="000C5842"/>
    <w:rsid w:val="0011080C"/>
    <w:rsid w:val="00122D44"/>
    <w:rsid w:val="00127671"/>
    <w:rsid w:val="001558B4"/>
    <w:rsid w:val="0016015F"/>
    <w:rsid w:val="001926F9"/>
    <w:rsid w:val="001B711F"/>
    <w:rsid w:val="001E362F"/>
    <w:rsid w:val="00200E0B"/>
    <w:rsid w:val="00267B84"/>
    <w:rsid w:val="00287D3A"/>
    <w:rsid w:val="002C7FDE"/>
    <w:rsid w:val="0030051F"/>
    <w:rsid w:val="003062A0"/>
    <w:rsid w:val="00317AD1"/>
    <w:rsid w:val="00344562"/>
    <w:rsid w:val="003C04A5"/>
    <w:rsid w:val="003F4FBC"/>
    <w:rsid w:val="004206E4"/>
    <w:rsid w:val="004267AB"/>
    <w:rsid w:val="004563DD"/>
    <w:rsid w:val="005031A3"/>
    <w:rsid w:val="00504753"/>
    <w:rsid w:val="005824D0"/>
    <w:rsid w:val="005837A0"/>
    <w:rsid w:val="00590CBE"/>
    <w:rsid w:val="00614E19"/>
    <w:rsid w:val="0062600B"/>
    <w:rsid w:val="0062648F"/>
    <w:rsid w:val="00672214"/>
    <w:rsid w:val="00685F2B"/>
    <w:rsid w:val="00692952"/>
    <w:rsid w:val="006941B6"/>
    <w:rsid w:val="006D0976"/>
    <w:rsid w:val="006F20ED"/>
    <w:rsid w:val="006F66A6"/>
    <w:rsid w:val="00727C84"/>
    <w:rsid w:val="007553B5"/>
    <w:rsid w:val="007664B2"/>
    <w:rsid w:val="00780301"/>
    <w:rsid w:val="007C1C43"/>
    <w:rsid w:val="007E601C"/>
    <w:rsid w:val="00862600"/>
    <w:rsid w:val="00925066"/>
    <w:rsid w:val="009271DD"/>
    <w:rsid w:val="0094520C"/>
    <w:rsid w:val="00947530"/>
    <w:rsid w:val="009B4E1C"/>
    <w:rsid w:val="009C0EF9"/>
    <w:rsid w:val="00A73FDF"/>
    <w:rsid w:val="00AC20E4"/>
    <w:rsid w:val="00AD078B"/>
    <w:rsid w:val="00B85CE3"/>
    <w:rsid w:val="00BA2C00"/>
    <w:rsid w:val="00BD567A"/>
    <w:rsid w:val="00BF2854"/>
    <w:rsid w:val="00C11BE1"/>
    <w:rsid w:val="00C848AA"/>
    <w:rsid w:val="00CB4D54"/>
    <w:rsid w:val="00CB5511"/>
    <w:rsid w:val="00CF0F9E"/>
    <w:rsid w:val="00CF61B8"/>
    <w:rsid w:val="00CF71AB"/>
    <w:rsid w:val="00D029AA"/>
    <w:rsid w:val="00D64D7B"/>
    <w:rsid w:val="00DA761F"/>
    <w:rsid w:val="00DB58F5"/>
    <w:rsid w:val="00DB6FA1"/>
    <w:rsid w:val="00DC57F1"/>
    <w:rsid w:val="00DC7585"/>
    <w:rsid w:val="00E14717"/>
    <w:rsid w:val="00E4111B"/>
    <w:rsid w:val="00EA03E0"/>
    <w:rsid w:val="00EC1CB9"/>
    <w:rsid w:val="00F539E1"/>
    <w:rsid w:val="00F85DDC"/>
    <w:rsid w:val="00FC3C1A"/>
    <w:rsid w:val="00FF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3C7DE4-6F04-4B28-983F-556069C5E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E362F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C5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08171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7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8171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image" Target="media/image1.gif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32ga002\Desktop\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D73EF74D6D44F0EA13E711CEA657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54115F-EB76-48C4-BC0C-10CD6DF3CCCD}"/>
      </w:docPartPr>
      <w:docPartBody>
        <w:p w:rsidR="00856C23" w:rsidRDefault="006B0EE9" w:rsidP="006B0EE9">
          <w:pPr>
            <w:pStyle w:val="BD73EF74D6D44F0EA13E711CEA657745"/>
          </w:pPr>
          <w:r w:rsidRPr="005837A0">
            <w:rPr>
              <w:rStyle w:val="Platzhaltertext"/>
              <w:b/>
              <w:sz w:val="20"/>
              <w:szCs w:val="20"/>
            </w:rPr>
            <w:t xml:space="preserve">                                      </w:t>
          </w:r>
        </w:p>
      </w:docPartBody>
    </w:docPart>
    <w:docPart>
      <w:docPartPr>
        <w:name w:val="F0FF4C921F9E4A12AFA7E2C9239F12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952631-D28A-4B25-9AF6-9C9C2F6089F6}"/>
      </w:docPartPr>
      <w:docPartBody>
        <w:p w:rsidR="00856C23" w:rsidRDefault="006B0EE9" w:rsidP="006B0EE9">
          <w:pPr>
            <w:pStyle w:val="F0FF4C921F9E4A12AFA7E2C9239F12AD"/>
          </w:pPr>
          <w:r>
            <w:rPr>
              <w:rFonts w:eastAsia="Times New Roman" w:cs="Arial"/>
              <w:sz w:val="20"/>
              <w:szCs w:val="20"/>
              <w:lang w:eastAsia="de-DE"/>
            </w:rPr>
            <w:t xml:space="preserve">                                        </w:t>
          </w:r>
        </w:p>
      </w:docPartBody>
    </w:docPart>
    <w:docPart>
      <w:docPartPr>
        <w:name w:val="09C38830D18149A79567AF156F8249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EBF22-CED9-4234-9EC2-4CEFA26FF826}"/>
      </w:docPartPr>
      <w:docPartBody>
        <w:p w:rsidR="007349D0" w:rsidRDefault="008D50F8" w:rsidP="008D50F8">
          <w:pPr>
            <w:pStyle w:val="09C38830D18149A79567AF156F8249D1"/>
          </w:pPr>
          <w:r w:rsidRPr="00685F2B">
            <w:rPr>
              <w:rStyle w:val="Platzhaltertext"/>
              <w:vanish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436"/>
    <w:rsid w:val="00253436"/>
    <w:rsid w:val="00395899"/>
    <w:rsid w:val="003A20F3"/>
    <w:rsid w:val="0047462C"/>
    <w:rsid w:val="00574351"/>
    <w:rsid w:val="005A7FD1"/>
    <w:rsid w:val="006B0EE9"/>
    <w:rsid w:val="0072289E"/>
    <w:rsid w:val="007349D0"/>
    <w:rsid w:val="00856C23"/>
    <w:rsid w:val="008D50F8"/>
    <w:rsid w:val="00A00E6E"/>
    <w:rsid w:val="00A67DCF"/>
    <w:rsid w:val="00B36D10"/>
    <w:rsid w:val="00D7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8D50F8"/>
    <w:rPr>
      <w:color w:val="808080"/>
    </w:rPr>
  </w:style>
  <w:style w:type="paragraph" w:customStyle="1" w:styleId="83E756B809AD4384A78729BE228706AC">
    <w:name w:val="83E756B809AD4384A78729BE228706AC"/>
    <w:rsid w:val="006B0EE9"/>
    <w:pPr>
      <w:spacing w:after="0"/>
    </w:pPr>
    <w:rPr>
      <w:rFonts w:ascii="Fira Sans" w:eastAsia="Calibri" w:hAnsi="Fira Sans" w:cs="Times New Roman"/>
      <w:lang w:eastAsia="en-US"/>
    </w:rPr>
  </w:style>
  <w:style w:type="paragraph" w:customStyle="1" w:styleId="BD73EF74D6D44F0EA13E711CEA657745">
    <w:name w:val="BD73EF74D6D44F0EA13E711CEA657745"/>
    <w:rsid w:val="006B0EE9"/>
    <w:pPr>
      <w:spacing w:after="0"/>
    </w:pPr>
    <w:rPr>
      <w:rFonts w:ascii="Fira Sans" w:eastAsia="Calibri" w:hAnsi="Fira Sans" w:cs="Times New Roman"/>
      <w:lang w:eastAsia="en-US"/>
    </w:rPr>
  </w:style>
  <w:style w:type="paragraph" w:customStyle="1" w:styleId="F0FF4C921F9E4A12AFA7E2C9239F12AD">
    <w:name w:val="F0FF4C921F9E4A12AFA7E2C9239F12AD"/>
    <w:rsid w:val="006B0EE9"/>
    <w:pPr>
      <w:spacing w:after="0"/>
    </w:pPr>
    <w:rPr>
      <w:rFonts w:ascii="Fira Sans" w:eastAsia="Calibri" w:hAnsi="Fira Sans" w:cs="Times New Roman"/>
      <w:lang w:eastAsia="en-US"/>
    </w:rPr>
  </w:style>
  <w:style w:type="paragraph" w:customStyle="1" w:styleId="09C38830D18149A79567AF156F8249D1">
    <w:name w:val="09C38830D18149A79567AF156F8249D1"/>
    <w:rsid w:val="008D50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23586-43E5-44DA-AA2A-551ABE13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GE.dotx</Template>
  <TotalTime>0</TotalTime>
  <Pages>3</Pages>
  <Words>1584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11541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Schröder</dc:creator>
  <cp:lastModifiedBy>R32ga002</cp:lastModifiedBy>
  <cp:revision>11</cp:revision>
  <cp:lastPrinted>2019-04-12T06:52:00Z</cp:lastPrinted>
  <dcterms:created xsi:type="dcterms:W3CDTF">2019-03-22T10:25:00Z</dcterms:created>
  <dcterms:modified xsi:type="dcterms:W3CDTF">2023-02-14T16:24:00Z</dcterms:modified>
</cp:coreProperties>
</file>