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>
    <v:background id="_x0000_s1025" o:bwmode="white" fillcolor="#b8cce4">
      <v:fill r:id="rId3" o:title="60 %" type="pattern"/>
    </v:background>
  </w:background>
  <w:body>
    <w:tbl>
      <w:tblPr>
        <w:tblpPr w:leftFromText="141" w:rightFromText="141" w:vertAnchor="page" w:horzAnchor="margin" w:tblpX="48" w:tblpY="6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2"/>
        <w:gridCol w:w="1946"/>
      </w:tblGrid>
      <w:tr w:rsidR="0011080C" w:rsidRPr="003465DB" w:rsidTr="003465DB">
        <w:trPr>
          <w:trHeight w:val="641"/>
        </w:trPr>
        <w:tc>
          <w:tcPr>
            <w:tcW w:w="2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</w:tcPr>
          <w:p w:rsidR="000C5842" w:rsidRPr="003465DB" w:rsidRDefault="002C7FDE" w:rsidP="0062648F">
            <w:pPr>
              <w:rPr>
                <w:sz w:val="16"/>
                <w:szCs w:val="16"/>
              </w:rPr>
            </w:pPr>
            <w:r w:rsidRPr="003465DB">
              <w:rPr>
                <w:sz w:val="16"/>
                <w:szCs w:val="16"/>
              </w:rPr>
              <w:t>Eingangsst</w:t>
            </w:r>
            <w:r w:rsidR="000C5842" w:rsidRPr="003465DB">
              <w:rPr>
                <w:sz w:val="16"/>
                <w:szCs w:val="16"/>
              </w:rPr>
              <w:t>empel/Vermerk der Behörde</w:t>
            </w:r>
          </w:p>
          <w:p w:rsidR="000C5842" w:rsidRPr="003465DB" w:rsidRDefault="000C5842" w:rsidP="0062648F">
            <w:pPr>
              <w:rPr>
                <w:sz w:val="16"/>
                <w:szCs w:val="16"/>
              </w:rPr>
            </w:pPr>
            <w:r w:rsidRPr="003465DB">
              <w:rPr>
                <w:sz w:val="16"/>
                <w:szCs w:val="16"/>
              </w:rPr>
              <w:t>Az.: 32.32/32.51.01</w:t>
            </w:r>
          </w:p>
        </w:tc>
        <w:tc>
          <w:tcPr>
            <w:tcW w:w="194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C5842" w:rsidRPr="003465DB" w:rsidRDefault="000C5842" w:rsidP="0062648F"/>
        </w:tc>
      </w:tr>
    </w:tbl>
    <w:tbl>
      <w:tblPr>
        <w:tblpPr w:leftFromText="141" w:rightFromText="141" w:vertAnchor="text" w:horzAnchor="margin" w:tblpXSpec="right" w:tblpY="8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4"/>
      </w:tblGrid>
      <w:tr w:rsidR="00127671" w:rsidRPr="003465DB" w:rsidTr="003465DB">
        <w:trPr>
          <w:trHeight w:val="2610"/>
        </w:trPr>
        <w:tc>
          <w:tcPr>
            <w:tcW w:w="5504" w:type="dxa"/>
            <w:tcBorders>
              <w:bottom w:val="single" w:sz="8" w:space="0" w:color="auto"/>
            </w:tcBorders>
            <w:shd w:val="clear" w:color="auto" w:fill="FFFFFF"/>
          </w:tcPr>
          <w:p w:rsidR="00127671" w:rsidRPr="003465DB" w:rsidRDefault="006D0976" w:rsidP="00AE0A90">
            <w:pPr>
              <w:shd w:val="clear" w:color="auto" w:fill="FFFFFF"/>
              <w:tabs>
                <w:tab w:val="center" w:pos="2449"/>
              </w:tabs>
              <w:spacing w:before="120"/>
              <w:ind w:right="-346"/>
              <w:jc w:val="both"/>
              <w:rPr>
                <w:b/>
                <w:sz w:val="28"/>
              </w:rPr>
            </w:pPr>
            <w:r w:rsidRPr="003465DB"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58529E05" wp14:editId="74850319">
                  <wp:simplePos x="0" y="0"/>
                  <wp:positionH relativeFrom="column">
                    <wp:posOffset>2465477</wp:posOffset>
                  </wp:positionH>
                  <wp:positionV relativeFrom="paragraph">
                    <wp:posOffset>27178</wp:posOffset>
                  </wp:positionV>
                  <wp:extent cx="758825" cy="519743"/>
                  <wp:effectExtent l="0" t="0" r="3175" b="0"/>
                  <wp:wrapNone/>
                  <wp:docPr id="4" name="Bild 3" descr="http://intranet.sv.rostock.de/sixcms/media.php/rostock_01.a.1056.de/datei/HRO_Logo_CMYK_2017_oh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tranet.sv.rostock.de/sixcms/media.php/rostock_01.a.1056.de/datei/HRO_Logo_CMYK_2017_oh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51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671" w:rsidRPr="003465DB">
              <w:rPr>
                <w:b/>
                <w:sz w:val="32"/>
              </w:rPr>
              <w:t>Antrag</w:t>
            </w:r>
          </w:p>
          <w:p w:rsidR="00127671" w:rsidRPr="003465DB" w:rsidRDefault="00127671" w:rsidP="00127671">
            <w:pPr>
              <w:rPr>
                <w:b/>
                <w:sz w:val="18"/>
              </w:rPr>
            </w:pPr>
            <w:r w:rsidRPr="003465DB">
              <w:rPr>
                <w:b/>
                <w:sz w:val="18"/>
              </w:rPr>
              <w:t>auf Erteilung einer</w:t>
            </w:r>
          </w:p>
          <w:p w:rsidR="00AE0A90" w:rsidRPr="003465DB" w:rsidRDefault="00AE0A90" w:rsidP="00127671">
            <w:pPr>
              <w:rPr>
                <w:sz w:val="16"/>
              </w:rPr>
            </w:pPr>
          </w:p>
          <w:bookmarkStart w:id="0" w:name="_GoBack"/>
          <w:p w:rsidR="00127671" w:rsidRPr="003465DB" w:rsidRDefault="00127671" w:rsidP="003465DB">
            <w:pPr>
              <w:spacing w:before="120"/>
              <w:ind w:right="-68"/>
              <w:rPr>
                <w:sz w:val="20"/>
                <w:szCs w:val="19"/>
              </w:rPr>
            </w:pPr>
            <w:r w:rsidRPr="003465DB">
              <w:rPr>
                <w:sz w:val="20"/>
                <w:szCs w:val="19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Pr="003465DB">
              <w:rPr>
                <w:sz w:val="20"/>
                <w:szCs w:val="19"/>
              </w:rPr>
              <w:instrText xml:space="preserve"> FORMCHECKBOX </w:instrText>
            </w:r>
            <w:r w:rsidR="00585DFB">
              <w:rPr>
                <w:sz w:val="20"/>
                <w:szCs w:val="19"/>
              </w:rPr>
            </w:r>
            <w:r w:rsidR="00585DFB">
              <w:rPr>
                <w:sz w:val="20"/>
                <w:szCs w:val="19"/>
              </w:rPr>
              <w:fldChar w:fldCharType="separate"/>
            </w:r>
            <w:r w:rsidRPr="003465DB">
              <w:rPr>
                <w:sz w:val="20"/>
                <w:szCs w:val="19"/>
              </w:rPr>
              <w:fldChar w:fldCharType="end"/>
            </w:r>
            <w:bookmarkEnd w:id="1"/>
            <w:bookmarkEnd w:id="0"/>
            <w:r w:rsidR="00727C84" w:rsidRPr="003465DB">
              <w:rPr>
                <w:sz w:val="20"/>
                <w:szCs w:val="19"/>
              </w:rPr>
              <w:t xml:space="preserve"> unbefristeten </w:t>
            </w:r>
            <w:r w:rsidR="00AE0A90" w:rsidRPr="003465DB">
              <w:rPr>
                <w:b/>
                <w:sz w:val="20"/>
                <w:szCs w:val="19"/>
              </w:rPr>
              <w:t>Stellvertreter</w:t>
            </w:r>
            <w:r w:rsidRPr="003465DB">
              <w:rPr>
                <w:b/>
                <w:sz w:val="20"/>
                <w:szCs w:val="19"/>
              </w:rPr>
              <w:t>erlaubnis</w:t>
            </w:r>
            <w:r w:rsidRPr="003465DB">
              <w:rPr>
                <w:sz w:val="20"/>
                <w:szCs w:val="19"/>
              </w:rPr>
              <w:t xml:space="preserve"> (§ </w:t>
            </w:r>
            <w:r w:rsidR="00AE0A90" w:rsidRPr="003465DB">
              <w:rPr>
                <w:sz w:val="20"/>
                <w:szCs w:val="19"/>
              </w:rPr>
              <w:t>9</w:t>
            </w:r>
            <w:r w:rsidRPr="003465DB">
              <w:rPr>
                <w:sz w:val="20"/>
                <w:szCs w:val="19"/>
              </w:rPr>
              <w:t xml:space="preserve"> GastG)</w:t>
            </w:r>
          </w:p>
          <w:p w:rsidR="00127671" w:rsidRPr="003465DB" w:rsidRDefault="00127671" w:rsidP="003465DB">
            <w:pPr>
              <w:spacing w:before="120"/>
              <w:ind w:right="-68"/>
              <w:rPr>
                <w:sz w:val="20"/>
                <w:szCs w:val="19"/>
              </w:rPr>
            </w:pPr>
            <w:r w:rsidRPr="003465DB">
              <w:rPr>
                <w:sz w:val="20"/>
                <w:szCs w:val="19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 w:rsidRPr="003465DB">
              <w:rPr>
                <w:sz w:val="20"/>
                <w:szCs w:val="19"/>
              </w:rPr>
              <w:instrText xml:space="preserve"> FORMCHECKBOX </w:instrText>
            </w:r>
            <w:r w:rsidR="00585DFB">
              <w:rPr>
                <w:sz w:val="20"/>
                <w:szCs w:val="19"/>
              </w:rPr>
            </w:r>
            <w:r w:rsidR="00585DFB">
              <w:rPr>
                <w:sz w:val="20"/>
                <w:szCs w:val="19"/>
              </w:rPr>
              <w:fldChar w:fldCharType="separate"/>
            </w:r>
            <w:r w:rsidRPr="003465DB">
              <w:rPr>
                <w:sz w:val="20"/>
                <w:szCs w:val="19"/>
              </w:rPr>
              <w:fldChar w:fldCharType="end"/>
            </w:r>
            <w:bookmarkEnd w:id="2"/>
            <w:r w:rsidRPr="003465DB">
              <w:rPr>
                <w:sz w:val="20"/>
                <w:szCs w:val="19"/>
              </w:rPr>
              <w:t xml:space="preserve"> befristeten </w:t>
            </w:r>
            <w:r w:rsidR="00AE0A90" w:rsidRPr="003465DB">
              <w:rPr>
                <w:b/>
                <w:sz w:val="20"/>
                <w:szCs w:val="19"/>
              </w:rPr>
              <w:t>Stellvertreter</w:t>
            </w:r>
            <w:r w:rsidRPr="003465DB">
              <w:rPr>
                <w:b/>
                <w:sz w:val="20"/>
                <w:szCs w:val="19"/>
              </w:rPr>
              <w:t>erlaubnis</w:t>
            </w:r>
            <w:r w:rsidRPr="003465DB">
              <w:rPr>
                <w:sz w:val="20"/>
                <w:szCs w:val="19"/>
              </w:rPr>
              <w:t xml:space="preserve"> (§</w:t>
            </w:r>
            <w:r w:rsidR="00122D44" w:rsidRPr="003465DB">
              <w:rPr>
                <w:sz w:val="20"/>
                <w:szCs w:val="19"/>
              </w:rPr>
              <w:t xml:space="preserve">§ </w:t>
            </w:r>
            <w:r w:rsidR="00AE0A90" w:rsidRPr="003465DB">
              <w:rPr>
                <w:sz w:val="20"/>
                <w:szCs w:val="19"/>
              </w:rPr>
              <w:t>9</w:t>
            </w:r>
            <w:r w:rsidR="00122D44" w:rsidRPr="003465DB">
              <w:rPr>
                <w:sz w:val="20"/>
                <w:szCs w:val="19"/>
              </w:rPr>
              <w:t>,</w:t>
            </w:r>
            <w:r w:rsidRPr="003465DB">
              <w:rPr>
                <w:sz w:val="20"/>
                <w:szCs w:val="19"/>
              </w:rPr>
              <w:t xml:space="preserve"> 3 Abs. 2 GastG)</w:t>
            </w:r>
          </w:p>
          <w:p w:rsidR="00127671" w:rsidRPr="003465DB" w:rsidRDefault="00127671" w:rsidP="003465DB">
            <w:pPr>
              <w:spacing w:before="120"/>
              <w:ind w:right="-68"/>
              <w:rPr>
                <w:sz w:val="20"/>
                <w:szCs w:val="19"/>
              </w:rPr>
            </w:pPr>
            <w:r w:rsidRPr="003465DB">
              <w:rPr>
                <w:sz w:val="20"/>
                <w:szCs w:val="19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 w:rsidRPr="003465DB">
              <w:rPr>
                <w:sz w:val="20"/>
                <w:szCs w:val="19"/>
              </w:rPr>
              <w:instrText xml:space="preserve"> FORMCHECKBOX </w:instrText>
            </w:r>
            <w:r w:rsidR="00585DFB">
              <w:rPr>
                <w:sz w:val="20"/>
                <w:szCs w:val="19"/>
              </w:rPr>
            </w:r>
            <w:r w:rsidR="00585DFB">
              <w:rPr>
                <w:sz w:val="20"/>
                <w:szCs w:val="19"/>
              </w:rPr>
              <w:fldChar w:fldCharType="separate"/>
            </w:r>
            <w:r w:rsidRPr="003465DB">
              <w:rPr>
                <w:sz w:val="20"/>
                <w:szCs w:val="19"/>
              </w:rPr>
              <w:fldChar w:fldCharType="end"/>
            </w:r>
            <w:bookmarkEnd w:id="3"/>
            <w:r w:rsidRPr="003465DB">
              <w:rPr>
                <w:sz w:val="20"/>
                <w:szCs w:val="19"/>
              </w:rPr>
              <w:t xml:space="preserve"> vorläufigen </w:t>
            </w:r>
            <w:r w:rsidR="00AE0A90" w:rsidRPr="003465DB">
              <w:rPr>
                <w:b/>
                <w:sz w:val="20"/>
                <w:szCs w:val="19"/>
              </w:rPr>
              <w:t>Stellvertret</w:t>
            </w:r>
            <w:r w:rsidRPr="003465DB">
              <w:rPr>
                <w:b/>
                <w:sz w:val="20"/>
                <w:szCs w:val="19"/>
              </w:rPr>
              <w:t>er</w:t>
            </w:r>
            <w:r w:rsidR="00C50BDE" w:rsidRPr="003465DB">
              <w:rPr>
                <w:b/>
                <w:sz w:val="20"/>
                <w:szCs w:val="19"/>
              </w:rPr>
              <w:t>er</w:t>
            </w:r>
            <w:r w:rsidRPr="003465DB">
              <w:rPr>
                <w:b/>
                <w:sz w:val="20"/>
                <w:szCs w:val="19"/>
              </w:rPr>
              <w:t>laubnis</w:t>
            </w:r>
            <w:r w:rsidRPr="003465DB">
              <w:rPr>
                <w:sz w:val="20"/>
                <w:szCs w:val="19"/>
              </w:rPr>
              <w:t xml:space="preserve"> (§</w:t>
            </w:r>
            <w:r w:rsidR="00AE0A90" w:rsidRPr="003465DB">
              <w:rPr>
                <w:sz w:val="20"/>
                <w:szCs w:val="19"/>
              </w:rPr>
              <w:t>§</w:t>
            </w:r>
            <w:r w:rsidRPr="003465DB">
              <w:rPr>
                <w:sz w:val="20"/>
                <w:szCs w:val="19"/>
              </w:rPr>
              <w:t xml:space="preserve"> </w:t>
            </w:r>
            <w:r w:rsidR="00AE0A90" w:rsidRPr="003465DB">
              <w:rPr>
                <w:sz w:val="20"/>
                <w:szCs w:val="19"/>
              </w:rPr>
              <w:t xml:space="preserve">9, </w:t>
            </w:r>
            <w:r w:rsidRPr="003465DB">
              <w:rPr>
                <w:sz w:val="20"/>
                <w:szCs w:val="19"/>
              </w:rPr>
              <w:t>11 GastG)</w:t>
            </w:r>
          </w:p>
          <w:p w:rsidR="00127671" w:rsidRPr="003465DB" w:rsidRDefault="00127671" w:rsidP="00127671">
            <w:pPr>
              <w:rPr>
                <w:sz w:val="20"/>
              </w:rPr>
            </w:pPr>
          </w:p>
        </w:tc>
      </w:tr>
    </w:tbl>
    <w:tbl>
      <w:tblPr>
        <w:tblStyle w:val="Tabellenraster"/>
        <w:tblpPr w:leftFromText="141" w:rightFromText="141" w:vertAnchor="page" w:horzAnchor="margin" w:tblpX="55" w:tblpY="1559"/>
        <w:tblW w:w="0" w:type="auto"/>
        <w:tblLook w:val="04A0" w:firstRow="1" w:lastRow="0" w:firstColumn="1" w:lastColumn="0" w:noHBand="0" w:noVBand="1"/>
      </w:tblPr>
      <w:tblGrid>
        <w:gridCol w:w="4077"/>
      </w:tblGrid>
      <w:tr w:rsidR="003465DB" w:rsidTr="003465DB">
        <w:trPr>
          <w:trHeight w:val="1546"/>
        </w:trPr>
        <w:tc>
          <w:tcPr>
            <w:tcW w:w="4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3465DB" w:rsidRPr="003465DB" w:rsidRDefault="003465DB" w:rsidP="008B212A">
            <w:pPr>
              <w:rPr>
                <w:sz w:val="12"/>
                <w:szCs w:val="20"/>
              </w:rPr>
            </w:pPr>
          </w:p>
          <w:p w:rsidR="003465DB" w:rsidRDefault="003465DB" w:rsidP="008B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Hanse- und Universitätsstadt Rostock</w:t>
            </w:r>
          </w:p>
          <w:p w:rsidR="003465DB" w:rsidRDefault="007509B9" w:rsidP="008B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</w:t>
            </w:r>
            <w:r w:rsidR="003465DB">
              <w:rPr>
                <w:sz w:val="20"/>
                <w:szCs w:val="20"/>
              </w:rPr>
              <w:t xml:space="preserve"> Oberbürgermeister</w:t>
            </w:r>
            <w:r>
              <w:rPr>
                <w:sz w:val="20"/>
                <w:szCs w:val="20"/>
              </w:rPr>
              <w:t>in</w:t>
            </w:r>
          </w:p>
          <w:p w:rsidR="003465DB" w:rsidRDefault="003465DB" w:rsidP="008B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Stadtamt, Abt. Gewerbeangelegenheiten</w:t>
            </w:r>
          </w:p>
          <w:p w:rsidR="003465DB" w:rsidRDefault="003465DB" w:rsidP="008B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Charles-Darwin-Ring 6</w:t>
            </w:r>
          </w:p>
          <w:p w:rsidR="003465DB" w:rsidRDefault="003465DB" w:rsidP="008B21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18059 Rostock</w:t>
            </w:r>
          </w:p>
          <w:p w:rsidR="003465DB" w:rsidRPr="003465DB" w:rsidRDefault="003465DB" w:rsidP="008B212A">
            <w:pPr>
              <w:rPr>
                <w:sz w:val="12"/>
                <w:szCs w:val="20"/>
              </w:rPr>
            </w:pPr>
          </w:p>
        </w:tc>
      </w:tr>
    </w:tbl>
    <w:p w:rsidR="003465DB" w:rsidRDefault="003465DB" w:rsidP="00AE0A90">
      <w:pPr>
        <w:spacing w:before="120"/>
        <w:rPr>
          <w:b/>
          <w:sz w:val="2"/>
        </w:rPr>
      </w:pPr>
    </w:p>
    <w:p w:rsidR="003465DB" w:rsidRDefault="003465DB" w:rsidP="00AE0A90">
      <w:pPr>
        <w:spacing w:before="120"/>
        <w:rPr>
          <w:b/>
          <w:sz w:val="2"/>
        </w:rPr>
      </w:pPr>
    </w:p>
    <w:p w:rsidR="003465DB" w:rsidRPr="003465DB" w:rsidRDefault="003465DB" w:rsidP="00AE0A90">
      <w:pPr>
        <w:spacing w:before="120"/>
        <w:rPr>
          <w:b/>
          <w:sz w:val="2"/>
        </w:rPr>
      </w:pPr>
    </w:p>
    <w:p w:rsidR="0094520C" w:rsidRPr="003465DB" w:rsidRDefault="007509B9" w:rsidP="003465DB">
      <w:pPr>
        <w:rPr>
          <w:b/>
        </w:rPr>
      </w:pPr>
      <w:r>
        <w:rPr>
          <w:b/>
        </w:rPr>
        <w:t>Angaben zur</w:t>
      </w:r>
      <w:r w:rsidR="001558B4" w:rsidRPr="003465DB">
        <w:rPr>
          <w:b/>
        </w:rPr>
        <w:t xml:space="preserve"> </w:t>
      </w:r>
      <w:r w:rsidR="007864A2" w:rsidRPr="003465DB">
        <w:rPr>
          <w:b/>
        </w:rPr>
        <w:t>antragstellenden Erlaubnisinhaber</w:t>
      </w:r>
      <w:r>
        <w:rPr>
          <w:b/>
        </w:rPr>
        <w:t>in</w:t>
      </w:r>
      <w:r w:rsidR="001558B4" w:rsidRPr="003465DB">
        <w:rPr>
          <w:b/>
        </w:rPr>
        <w:t xml:space="preserve"> (Juristische Person)</w:t>
      </w:r>
    </w:p>
    <w:tbl>
      <w:tblPr>
        <w:tblW w:w="977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3711"/>
      </w:tblGrid>
      <w:tr w:rsidR="0011080C" w:rsidRPr="003465DB" w:rsidTr="0062648F">
        <w:trPr>
          <w:trHeight w:val="530"/>
        </w:trPr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941B6" w:rsidRPr="003465DB" w:rsidRDefault="006941B6" w:rsidP="0094520C">
            <w:pPr>
              <w:rPr>
                <w:b/>
                <w:sz w:val="14"/>
                <w:szCs w:val="14"/>
              </w:rPr>
            </w:pPr>
            <w:r w:rsidRPr="003465DB">
              <w:rPr>
                <w:b/>
                <w:sz w:val="14"/>
                <w:szCs w:val="14"/>
              </w:rPr>
              <w:t>Im Handels-, Genossenschafts- oder Vereinsregistereingetragener Name mit Rechtsform</w:t>
            </w:r>
          </w:p>
          <w:p w:rsidR="006941B6" w:rsidRPr="003465DB" w:rsidRDefault="005837A0" w:rsidP="00AD078B">
            <w:pPr>
              <w:rPr>
                <w:sz w:val="20"/>
                <w:szCs w:val="20"/>
              </w:rPr>
            </w:pPr>
            <w:r w:rsidRPr="003465DB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Pr="003465DB">
              <w:rPr>
                <w:sz w:val="20"/>
                <w:szCs w:val="20"/>
              </w:rPr>
              <w:instrText xml:space="preserve"> FORMTEXT </w:instrText>
            </w:r>
            <w:r w:rsidRPr="003465DB">
              <w:rPr>
                <w:sz w:val="20"/>
                <w:szCs w:val="20"/>
              </w:rPr>
            </w:r>
            <w:r w:rsidRPr="003465DB">
              <w:rPr>
                <w:sz w:val="20"/>
                <w:szCs w:val="20"/>
              </w:rPr>
              <w:fldChar w:fldCharType="separate"/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941B6" w:rsidRPr="003465DB" w:rsidRDefault="006941B6" w:rsidP="00127671">
            <w:pPr>
              <w:ind w:right="-180"/>
              <w:rPr>
                <w:b/>
                <w:sz w:val="14"/>
              </w:rPr>
            </w:pPr>
            <w:r w:rsidRPr="003465DB">
              <w:rPr>
                <w:b/>
                <w:sz w:val="14"/>
              </w:rPr>
              <w:t>Ort und Nr. des Registereintrages</w:t>
            </w:r>
          </w:p>
          <w:p w:rsidR="006941B6" w:rsidRPr="003465DB" w:rsidRDefault="00F539E1" w:rsidP="00066952">
            <w:pPr>
              <w:rPr>
                <w:sz w:val="20"/>
                <w:szCs w:val="20"/>
              </w:rPr>
            </w:pPr>
            <w:r w:rsidRPr="003465DB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 w:rsidRPr="003465DB">
              <w:rPr>
                <w:sz w:val="20"/>
                <w:szCs w:val="20"/>
              </w:rPr>
              <w:instrText xml:space="preserve"> FORMTEXT </w:instrText>
            </w:r>
            <w:r w:rsidRPr="003465DB">
              <w:rPr>
                <w:sz w:val="20"/>
                <w:szCs w:val="20"/>
              </w:rPr>
            </w:r>
            <w:r w:rsidRPr="003465DB">
              <w:rPr>
                <w:sz w:val="20"/>
                <w:szCs w:val="20"/>
              </w:rPr>
              <w:fldChar w:fldCharType="separate"/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6941B6" w:rsidRPr="003465DB" w:rsidTr="0062648F">
        <w:trPr>
          <w:trHeight w:val="530"/>
        </w:trPr>
        <w:tc>
          <w:tcPr>
            <w:tcW w:w="977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941B6" w:rsidRPr="003465DB" w:rsidRDefault="006941B6" w:rsidP="0094520C">
            <w:pPr>
              <w:rPr>
                <w:b/>
                <w:sz w:val="14"/>
              </w:rPr>
            </w:pPr>
            <w:r w:rsidRPr="003465DB">
              <w:rPr>
                <w:b/>
                <w:sz w:val="14"/>
              </w:rPr>
              <w:t xml:space="preserve">Anschrift der Hauptniederlassung der juristischen Person </w:t>
            </w:r>
            <w:r w:rsidRPr="003465DB">
              <w:rPr>
                <w:sz w:val="14"/>
              </w:rPr>
              <w:t>(Straße, Hausnummer, Plz, Ort)</w:t>
            </w:r>
          </w:p>
          <w:p w:rsidR="006941B6" w:rsidRPr="003465DB" w:rsidRDefault="00AD078B" w:rsidP="00AD078B">
            <w:pPr>
              <w:rPr>
                <w:sz w:val="20"/>
                <w:szCs w:val="20"/>
              </w:rPr>
            </w:pPr>
            <w:r w:rsidRPr="003465DB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3465DB">
              <w:rPr>
                <w:sz w:val="20"/>
                <w:szCs w:val="20"/>
              </w:rPr>
              <w:instrText xml:space="preserve"> FORMTEXT </w:instrText>
            </w:r>
            <w:r w:rsidRPr="003465DB">
              <w:rPr>
                <w:sz w:val="20"/>
                <w:szCs w:val="20"/>
              </w:rPr>
            </w:r>
            <w:r w:rsidRPr="003465DB">
              <w:rPr>
                <w:sz w:val="20"/>
                <w:szCs w:val="20"/>
              </w:rPr>
              <w:fldChar w:fldCharType="separate"/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noProof/>
                <w:sz w:val="20"/>
                <w:szCs w:val="20"/>
              </w:rPr>
              <w:t> </w:t>
            </w:r>
            <w:r w:rsidRPr="003465DB">
              <w:rPr>
                <w:sz w:val="20"/>
                <w:szCs w:val="20"/>
              </w:rPr>
              <w:fldChar w:fldCharType="end"/>
            </w:r>
            <w:bookmarkEnd w:id="6"/>
          </w:p>
        </w:tc>
      </w:tr>
    </w:tbl>
    <w:p w:rsidR="0008171A" w:rsidRPr="007509B9" w:rsidRDefault="0008171A" w:rsidP="00AE0A90">
      <w:pPr>
        <w:spacing w:before="60"/>
        <w:rPr>
          <w:b/>
        </w:rPr>
      </w:pPr>
      <w:r w:rsidRPr="007509B9">
        <w:rPr>
          <w:b/>
        </w:rPr>
        <w:t xml:space="preserve">Angaben </w:t>
      </w:r>
      <w:r w:rsidR="007509B9">
        <w:rPr>
          <w:b/>
        </w:rPr>
        <w:t>antragstellende/r</w:t>
      </w:r>
      <w:r w:rsidR="007864A2" w:rsidRPr="007509B9">
        <w:rPr>
          <w:b/>
        </w:rPr>
        <w:t xml:space="preserve"> Erlaubnisinhaber</w:t>
      </w:r>
      <w:r w:rsidR="007509B9" w:rsidRPr="007509B9">
        <w:rPr>
          <w:b/>
        </w:rPr>
        <w:t>/in</w:t>
      </w:r>
      <w:r w:rsidRPr="007509B9">
        <w:rPr>
          <w:b/>
        </w:rPr>
        <w:t xml:space="preserve"> (Natürliche Person) / </w:t>
      </w:r>
      <w:r w:rsidR="007864A2" w:rsidRPr="007509B9">
        <w:rPr>
          <w:b/>
        </w:rPr>
        <w:t>gesetzliche Vertreter</w:t>
      </w:r>
      <w:r w:rsidR="007509B9" w:rsidRPr="007509B9">
        <w:rPr>
          <w:b/>
        </w:rPr>
        <w:t>/in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5"/>
        <w:gridCol w:w="281"/>
        <w:gridCol w:w="2150"/>
        <w:gridCol w:w="700"/>
        <w:gridCol w:w="4456"/>
      </w:tblGrid>
      <w:tr w:rsidR="0008171A" w:rsidRPr="003465DB" w:rsidTr="00DC7585">
        <w:trPr>
          <w:trHeight w:val="548"/>
        </w:trPr>
        <w:tc>
          <w:tcPr>
            <w:tcW w:w="9772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Familienname, Vorname, Geburtsname</w:t>
            </w:r>
          </w:p>
          <w:p w:rsidR="0008171A" w:rsidRPr="003465DB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7"/>
          </w:p>
        </w:tc>
      </w:tr>
      <w:tr w:rsidR="0008171A" w:rsidRPr="003465DB" w:rsidTr="00122D44">
        <w:trPr>
          <w:trHeight w:val="548"/>
        </w:trPr>
        <w:tc>
          <w:tcPr>
            <w:tcW w:w="2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08171A" w:rsidP="00DC7585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Geburtsdatum</w:t>
            </w:r>
          </w:p>
          <w:p w:rsidR="0008171A" w:rsidRPr="003465DB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8"/>
          </w:p>
        </w:tc>
        <w:tc>
          <w:tcPr>
            <w:tcW w:w="31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Geburtsort</w:t>
            </w:r>
          </w:p>
          <w:p w:rsidR="0008171A" w:rsidRPr="003465DB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9"/>
          </w:p>
        </w:tc>
        <w:tc>
          <w:tcPr>
            <w:tcW w:w="4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Staatsangehörigkeit</w:t>
            </w:r>
          </w:p>
          <w:p w:rsidR="0008171A" w:rsidRPr="003465DB" w:rsidRDefault="0077185C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08171A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eutsch </w:t>
            </w:r>
            <w:r w:rsidR="0008171A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8171A"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08171A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="0008171A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andere</w:t>
            </w:r>
            <w:r w:rsidR="0008171A" w:rsidRPr="003465DB">
              <w:rPr>
                <w:rFonts w:eastAsia="Times New Roman" w:cs="Arial"/>
                <w:szCs w:val="20"/>
                <w:lang w:eastAsia="de-DE"/>
              </w:rPr>
              <w:t xml:space="preserve"> </w:t>
            </w:r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0"/>
          </w:p>
        </w:tc>
      </w:tr>
      <w:tr w:rsidR="0008171A" w:rsidRPr="003465DB" w:rsidTr="00DC7585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D86145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>Anschrift</w:t>
            </w:r>
            <w:r w:rsidR="0008171A"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3C04A5" w:rsidRPr="003465DB">
              <w:rPr>
                <w:rFonts w:eastAsia="Times New Roman" w:cs="Arial"/>
                <w:sz w:val="14"/>
                <w:szCs w:val="20"/>
                <w:lang w:eastAsia="de-DE"/>
              </w:rPr>
              <w:t xml:space="preserve">(Straße, Haus-Nr., </w:t>
            </w:r>
            <w:r>
              <w:rPr>
                <w:rFonts w:eastAsia="Times New Roman" w:cs="Arial"/>
                <w:sz w:val="14"/>
                <w:szCs w:val="20"/>
                <w:lang w:eastAsia="de-DE"/>
              </w:rPr>
              <w:t>PLZ</w:t>
            </w:r>
            <w:r w:rsidR="0008171A" w:rsidRPr="003465DB">
              <w:rPr>
                <w:rFonts w:eastAsia="Times New Roman" w:cs="Arial"/>
                <w:sz w:val="14"/>
                <w:szCs w:val="20"/>
                <w:lang w:eastAsia="de-DE"/>
              </w:rPr>
              <w:t>, Ort)</w:t>
            </w:r>
          </w:p>
          <w:p w:rsidR="0008171A" w:rsidRPr="003465DB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1"/>
          </w:p>
        </w:tc>
      </w:tr>
      <w:tr w:rsidR="0008171A" w:rsidRPr="003465DB" w:rsidTr="00DC7585">
        <w:trPr>
          <w:trHeight w:val="548"/>
        </w:trPr>
        <w:tc>
          <w:tcPr>
            <w:tcW w:w="24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Telefon-Nr. </w:t>
            </w:r>
            <w:r w:rsidRPr="003465DB">
              <w:rPr>
                <w:rFonts w:eastAsia="Times New Roman" w:cs="Arial"/>
                <w:sz w:val="14"/>
                <w:szCs w:val="20"/>
                <w:lang w:eastAsia="de-DE"/>
              </w:rPr>
              <w:t>(vorzugsweise mobil)</w:t>
            </w:r>
          </w:p>
          <w:p w:rsidR="0008171A" w:rsidRPr="003465DB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2"/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12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12"/>
                <w:lang w:eastAsia="de-DE"/>
              </w:rPr>
              <w:t>Fax-Nr.</w:t>
            </w:r>
          </w:p>
          <w:p w:rsidR="0008171A" w:rsidRPr="003465DB" w:rsidRDefault="0008171A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AD078B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3"/>
          </w:p>
        </w:tc>
        <w:tc>
          <w:tcPr>
            <w:tcW w:w="51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E-Mail-Adresse</w:t>
            </w:r>
          </w:p>
          <w:p w:rsidR="0008171A" w:rsidRPr="003465DB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4"/>
          </w:p>
        </w:tc>
      </w:tr>
      <w:tr w:rsidR="0008171A" w:rsidRPr="003465DB" w:rsidTr="00DC7585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Bei Ausländern: Aufenthaltsgenehmigung erteilt durch </w:t>
            </w:r>
            <w:r w:rsidRPr="003465DB">
              <w:rPr>
                <w:rFonts w:eastAsia="Times New Roman" w:cs="Arial"/>
                <w:sz w:val="14"/>
                <w:szCs w:val="20"/>
                <w:lang w:eastAsia="de-DE"/>
              </w:rPr>
              <w:t xml:space="preserve">(Behörde) </w:t>
            </w:r>
          </w:p>
          <w:p w:rsidR="0008171A" w:rsidRPr="003465DB" w:rsidRDefault="00AD078B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5"/>
          </w:p>
        </w:tc>
        <w:tc>
          <w:tcPr>
            <w:tcW w:w="5156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Erteilt am:</w:t>
            </w:r>
          </w:p>
          <w:p w:rsidR="0008171A" w:rsidRPr="003465DB" w:rsidRDefault="005837A0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6" w:name="Text13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6"/>
          </w:p>
        </w:tc>
      </w:tr>
      <w:tr w:rsidR="0008171A" w:rsidRPr="003465DB" w:rsidTr="00DC7585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Gültig bis:</w:t>
            </w:r>
          </w:p>
          <w:p w:rsidR="0008171A" w:rsidRPr="003465DB" w:rsidRDefault="005837A0" w:rsidP="00AD078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7" w:name="Text14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7"/>
          </w:p>
        </w:tc>
        <w:tc>
          <w:tcPr>
            <w:tcW w:w="515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8171A" w:rsidRPr="003465DB" w:rsidRDefault="0008171A" w:rsidP="005031A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Erwerbstätigkeit gestattet </w:t>
            </w:r>
          </w:p>
          <w:p w:rsidR="0008171A" w:rsidRPr="003465DB" w:rsidRDefault="0008171A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29"/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18"/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>ja</w:t>
            </w:r>
            <w:r w:rsidR="006F20ED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 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6F20ED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0"/>
            <w:r w:rsidR="006F20ED"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6F20ED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9"/>
            <w:r w:rsidR="006F20ED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nein</w:t>
            </w:r>
          </w:p>
        </w:tc>
      </w:tr>
    </w:tbl>
    <w:p w:rsidR="007864A2" w:rsidRPr="003465DB" w:rsidRDefault="007864A2" w:rsidP="00AE0A90">
      <w:pPr>
        <w:spacing w:before="60"/>
        <w:rPr>
          <w:b/>
        </w:rPr>
      </w:pPr>
      <w:r w:rsidRPr="003465DB">
        <w:rPr>
          <w:b/>
        </w:rPr>
        <w:t xml:space="preserve">Die </w:t>
      </w:r>
      <w:r w:rsidR="002F4B9D" w:rsidRPr="003465DB">
        <w:rPr>
          <w:b/>
        </w:rPr>
        <w:t>Stellvertretere</w:t>
      </w:r>
      <w:r w:rsidRPr="003465DB">
        <w:rPr>
          <w:b/>
        </w:rPr>
        <w:t>rlaubnis soll für folgenden erlaubnispflichtigen Gaststättenbetrieb gelten: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7864A2" w:rsidRPr="003465DB" w:rsidTr="007864A2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Name des Betriebs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7864A2" w:rsidRPr="003465DB" w:rsidTr="007864A2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D86145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Anschrift des Betriebs </w:t>
            </w:r>
            <w:r>
              <w:rPr>
                <w:rFonts w:eastAsia="Times New Roman" w:cs="Arial"/>
                <w:sz w:val="14"/>
                <w:szCs w:val="20"/>
                <w:lang w:eastAsia="de-DE"/>
              </w:rPr>
              <w:t>(Straße, Haus-Nr., PLZ</w:t>
            </w:r>
            <w:r w:rsidR="007864A2" w:rsidRPr="003465DB">
              <w:rPr>
                <w:rFonts w:eastAsia="Times New Roman" w:cs="Arial"/>
                <w:sz w:val="14"/>
                <w:szCs w:val="20"/>
                <w:lang w:eastAsia="de-DE"/>
              </w:rPr>
              <w:t>, Ort)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</w:tr>
    </w:tbl>
    <w:p w:rsidR="007864A2" w:rsidRPr="003465DB" w:rsidRDefault="007864A2" w:rsidP="00AE0A90">
      <w:pPr>
        <w:spacing w:before="60"/>
        <w:rPr>
          <w:b/>
        </w:rPr>
      </w:pPr>
      <w:r w:rsidRPr="003465DB">
        <w:rPr>
          <w:b/>
        </w:rPr>
        <w:t>Angaben zur Person des Stellvertreters</w:t>
      </w:r>
      <w:r w:rsidR="007509B9">
        <w:rPr>
          <w:b/>
        </w:rPr>
        <w:t>/der Stellvertreterin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5"/>
        <w:gridCol w:w="281"/>
        <w:gridCol w:w="2150"/>
        <w:gridCol w:w="700"/>
        <w:gridCol w:w="4456"/>
      </w:tblGrid>
      <w:tr w:rsidR="007864A2" w:rsidRPr="003465DB" w:rsidTr="007864A2">
        <w:trPr>
          <w:trHeight w:val="548"/>
        </w:trPr>
        <w:tc>
          <w:tcPr>
            <w:tcW w:w="9772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Familienname, Vorname, Geburtsname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7864A2" w:rsidRPr="003465DB" w:rsidTr="007864A2">
        <w:trPr>
          <w:trHeight w:val="548"/>
        </w:trPr>
        <w:tc>
          <w:tcPr>
            <w:tcW w:w="2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Geburtsdatum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31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Geburtsort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4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Staatsangehörigkeit</w:t>
            </w:r>
          </w:p>
          <w:p w:rsidR="007864A2" w:rsidRPr="003465DB" w:rsidRDefault="00C10E00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>d</w:t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eutsch </w:t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andere</w:t>
            </w:r>
            <w:r w:rsidR="007864A2" w:rsidRPr="003465DB">
              <w:rPr>
                <w:rFonts w:eastAsia="Times New Roman" w:cs="Arial"/>
                <w:szCs w:val="20"/>
                <w:lang w:eastAsia="de-DE"/>
              </w:rPr>
              <w:t xml:space="preserve"> </w:t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7864A2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7864A2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7864A2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7864A2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7864A2"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="007864A2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7864A2" w:rsidRPr="003465DB" w:rsidTr="007864A2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D86145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>Anschrift</w:t>
            </w:r>
            <w:r w:rsidR="007864A2"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>
              <w:rPr>
                <w:rFonts w:eastAsia="Times New Roman" w:cs="Arial"/>
                <w:sz w:val="14"/>
                <w:szCs w:val="20"/>
                <w:lang w:eastAsia="de-DE"/>
              </w:rPr>
              <w:t>(Straße, Haus-Nr., PLZ</w:t>
            </w:r>
            <w:r w:rsidR="007864A2" w:rsidRPr="003465DB">
              <w:rPr>
                <w:rFonts w:eastAsia="Times New Roman" w:cs="Arial"/>
                <w:sz w:val="14"/>
                <w:szCs w:val="20"/>
                <w:lang w:eastAsia="de-DE"/>
              </w:rPr>
              <w:t>, Ort)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7864A2" w:rsidRPr="003465DB" w:rsidTr="007864A2">
        <w:trPr>
          <w:trHeight w:val="548"/>
        </w:trPr>
        <w:tc>
          <w:tcPr>
            <w:tcW w:w="24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Telefon-Nr. </w:t>
            </w:r>
            <w:r w:rsidRPr="003465DB">
              <w:rPr>
                <w:rFonts w:eastAsia="Times New Roman" w:cs="Arial"/>
                <w:sz w:val="14"/>
                <w:szCs w:val="20"/>
                <w:lang w:eastAsia="de-DE"/>
              </w:rPr>
              <w:t>(vorzugsweise mobil)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12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12"/>
                <w:lang w:eastAsia="de-DE"/>
              </w:rPr>
              <w:t>Fax-Nr.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51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E-Mail-Adresse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7864A2" w:rsidRPr="003465DB" w:rsidTr="007864A2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Bei Ausländern: Aufenthaltsgenehmigung erteilt durch </w:t>
            </w:r>
            <w:r w:rsidRPr="003465DB">
              <w:rPr>
                <w:rFonts w:eastAsia="Times New Roman" w:cs="Arial"/>
                <w:sz w:val="14"/>
                <w:szCs w:val="20"/>
                <w:lang w:eastAsia="de-DE"/>
              </w:rPr>
              <w:t xml:space="preserve">(Behörde) 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5156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Erteilt am: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7864A2" w:rsidRPr="003465DB" w:rsidTr="007864A2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Gültig bis: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515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Erwerbstätigkeit gestattet </w:t>
            </w:r>
          </w:p>
          <w:p w:rsidR="007864A2" w:rsidRPr="003465DB" w:rsidRDefault="007864A2" w:rsidP="007864A2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ja   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nein</w:t>
            </w:r>
          </w:p>
        </w:tc>
      </w:tr>
    </w:tbl>
    <w:p w:rsidR="005C621B" w:rsidRPr="003465DB" w:rsidRDefault="005C621B" w:rsidP="005C621B">
      <w:pPr>
        <w:spacing w:before="60"/>
        <w:rPr>
          <w:b/>
        </w:rPr>
      </w:pPr>
      <w:r w:rsidRPr="003465DB">
        <w:rPr>
          <w:b/>
        </w:rPr>
        <w:t>Persönliche Verhältnisse des Stellvertreters</w:t>
      </w:r>
      <w:r w:rsidR="007509B9">
        <w:rPr>
          <w:b/>
        </w:rPr>
        <w:t>/der Stellvertreterin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5C621B" w:rsidRPr="003465DB" w:rsidTr="00AD63FB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5C621B" w:rsidRPr="003465DB" w:rsidRDefault="005C621B" w:rsidP="00AD63F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Strafverfahren </w:t>
            </w:r>
            <w:r w:rsidRPr="003465DB">
              <w:rPr>
                <w:rFonts w:eastAsia="Times New Roman" w:cs="Arial"/>
                <w:sz w:val="14"/>
                <w:szCs w:val="20"/>
                <w:lang w:eastAsia="de-DE"/>
              </w:rPr>
              <w:t>(wenn ja, bitte Gericht und Aktenzeichen mit angeben)</w:t>
            </w:r>
          </w:p>
          <w:p w:rsidR="005C621B" w:rsidRPr="003465DB" w:rsidRDefault="005C621B" w:rsidP="00AD63F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31"/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20"/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32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1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2" w:name="Text15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2"/>
          </w:p>
        </w:tc>
      </w:tr>
      <w:tr w:rsidR="005C621B" w:rsidRPr="003465DB" w:rsidTr="00AD63FB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5C621B" w:rsidRPr="003465DB" w:rsidRDefault="005C621B" w:rsidP="00AD63F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Bußgeldverfahren wegen Verstößen bei einer gewerblichen Tätigkeit </w:t>
            </w:r>
            <w:r w:rsidRPr="003465DB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5C621B" w:rsidRPr="003465DB" w:rsidRDefault="005C621B" w:rsidP="00AD63F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3" w:name="Text16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3"/>
          </w:p>
        </w:tc>
      </w:tr>
      <w:tr w:rsidR="005C621B" w:rsidRPr="003465DB" w:rsidTr="00AD63FB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5C621B" w:rsidRPr="003465DB" w:rsidRDefault="005C621B" w:rsidP="00AD63F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Gewerbeuntersagungsverfahren nach § 35 GewO oder Erlaubniswiderrufsverfahren </w:t>
            </w:r>
            <w:r w:rsidRPr="003465DB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5C621B" w:rsidRPr="003465DB" w:rsidRDefault="005C621B" w:rsidP="00AD63F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bei folgender Behörde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4" w:name="Text17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4"/>
          </w:p>
        </w:tc>
      </w:tr>
    </w:tbl>
    <w:p w:rsidR="005C621B" w:rsidRPr="003465DB" w:rsidRDefault="005C621B" w:rsidP="00AE0A90">
      <w:pPr>
        <w:spacing w:before="60"/>
        <w:rPr>
          <w:b/>
        </w:rPr>
      </w:pPr>
    </w:p>
    <w:p w:rsidR="00AE0A90" w:rsidRPr="003465DB" w:rsidRDefault="00AE0A90" w:rsidP="00AE0A90">
      <w:pPr>
        <w:spacing w:before="60"/>
        <w:rPr>
          <w:b/>
        </w:rPr>
      </w:pPr>
      <w:r w:rsidRPr="003465DB">
        <w:rPr>
          <w:b/>
        </w:rPr>
        <w:lastRenderedPageBreak/>
        <w:t>Gastronomische Tätigkeit</w:t>
      </w:r>
      <w:r w:rsidR="002F4B9D" w:rsidRPr="003465DB">
        <w:rPr>
          <w:b/>
        </w:rPr>
        <w:t xml:space="preserve"> des Stellvertreters</w:t>
      </w:r>
      <w:r w:rsidR="007509B9">
        <w:rPr>
          <w:b/>
        </w:rPr>
        <w:t>/der Stellvertreterin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AE0A90" w:rsidRPr="003465DB" w:rsidTr="00AD63FB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shd w:val="clear" w:color="008080" w:fill="auto"/>
          </w:tcPr>
          <w:p w:rsidR="00AE0A90" w:rsidRPr="003465DB" w:rsidRDefault="00AE0A90" w:rsidP="00AD63F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Haben Sie in den letzten 5 Jahren selbständig oder als gesetzlicher Vertreter einer juristischen Person einen Gaststättenbetrieb geführt?</w:t>
            </w:r>
          </w:p>
          <w:p w:rsidR="00AE0A90" w:rsidRPr="003465DB" w:rsidRDefault="00AE0A90" w:rsidP="00AD63F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 nein          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 ja          </w:t>
            </w:r>
          </w:p>
        </w:tc>
      </w:tr>
      <w:tr w:rsidR="00AE0A90" w:rsidRPr="003465DB" w:rsidTr="00AD63FB">
        <w:trPr>
          <w:trHeight w:val="548"/>
        </w:trPr>
        <w:tc>
          <w:tcPr>
            <w:tcW w:w="9772" w:type="dxa"/>
            <w:tcBorders>
              <w:top w:val="dotted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AE0A90" w:rsidRPr="003465DB" w:rsidRDefault="00AE0A90" w:rsidP="00AD63F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Wenn ja, führen Sie bitte auf wann und in welchem Ort Sie eine Gaststätte betrieben haben: </w:t>
            </w:r>
            <w:r w:rsidRPr="003465DB">
              <w:rPr>
                <w:rFonts w:eastAsia="Times New Roman" w:cs="Arial"/>
                <w:sz w:val="14"/>
                <w:szCs w:val="20"/>
                <w:lang w:eastAsia="de-DE"/>
              </w:rPr>
              <w:t>(bei weiteren Betrieben bitte ein Beiblatt verwenden)</w:t>
            </w:r>
          </w:p>
          <w:p w:rsidR="00AE0A90" w:rsidRPr="003465DB" w:rsidRDefault="00AE0A90" w:rsidP="00AD63FB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Betrieb 1: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5"/>
          </w:p>
        </w:tc>
      </w:tr>
      <w:tr w:rsidR="005C621B" w:rsidRPr="003465DB" w:rsidTr="00AD63FB">
        <w:trPr>
          <w:trHeight w:val="548"/>
        </w:trPr>
        <w:tc>
          <w:tcPr>
            <w:tcW w:w="9772" w:type="dxa"/>
            <w:tcBorders>
              <w:top w:val="dotted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clear" w:color="008080" w:fill="auto"/>
          </w:tcPr>
          <w:p w:rsidR="005C621B" w:rsidRPr="003465DB" w:rsidRDefault="005C621B" w:rsidP="00AD63F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</w:p>
          <w:p w:rsidR="005C621B" w:rsidRPr="003465DB" w:rsidRDefault="005C621B" w:rsidP="00AD63F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Betrieb 2: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AE0A90" w:rsidRPr="003465DB" w:rsidTr="00AD63FB">
        <w:trPr>
          <w:trHeight w:val="548"/>
        </w:trPr>
        <w:tc>
          <w:tcPr>
            <w:tcW w:w="9772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AE0A90" w:rsidRPr="003465DB" w:rsidRDefault="00AE0A90" w:rsidP="00AD63F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4"/>
                <w:szCs w:val="20"/>
                <w:lang w:eastAsia="de-DE"/>
              </w:rPr>
            </w:pPr>
          </w:p>
          <w:p w:rsidR="00AE0A90" w:rsidRPr="003465DB" w:rsidRDefault="00AE0A90" w:rsidP="005C621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Betrieb </w:t>
            </w:r>
            <w:r w:rsidR="005C621B" w:rsidRPr="003465DB">
              <w:rPr>
                <w:rFonts w:eastAsia="Times New Roman" w:cs="Arial"/>
                <w:sz w:val="20"/>
                <w:szCs w:val="20"/>
                <w:lang w:eastAsia="de-DE"/>
              </w:rPr>
              <w:t>3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: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6" w:name="Text22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6"/>
          </w:p>
        </w:tc>
      </w:tr>
    </w:tbl>
    <w:p w:rsidR="00DC7585" w:rsidRPr="003465DB" w:rsidRDefault="00925066" w:rsidP="002F4B9D">
      <w:pPr>
        <w:spacing w:before="60"/>
        <w:rPr>
          <w:b/>
        </w:rPr>
      </w:pPr>
      <w:r w:rsidRPr="003465DB">
        <w:rPr>
          <w:b/>
        </w:rPr>
        <w:t>Nachweis</w:t>
      </w:r>
      <w:r w:rsidR="007509B9">
        <w:rPr>
          <w:b/>
        </w:rPr>
        <w:t>e</w:t>
      </w:r>
      <w:r w:rsidRPr="003465DB">
        <w:rPr>
          <w:b/>
        </w:rPr>
        <w:t xml:space="preserve"> der gewerblichen Zuverlässigkeit</w:t>
      </w:r>
      <w:r w:rsidR="005C621B" w:rsidRPr="003465DB">
        <w:rPr>
          <w:b/>
        </w:rPr>
        <w:t xml:space="preserve"> des Stellvertreters</w:t>
      </w:r>
      <w:r w:rsidR="007509B9">
        <w:rPr>
          <w:b/>
        </w:rPr>
        <w:t>/der Stellvertreterin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DC7585" w:rsidRPr="003465DB" w:rsidTr="00DC758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DC7585" w:rsidRPr="003465DB" w:rsidRDefault="00925066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Führungszeugnis zur Vorlage bei Behörden </w:t>
            </w:r>
          </w:p>
          <w:p w:rsidR="00DC7585" w:rsidRPr="003465DB" w:rsidRDefault="00DC7585" w:rsidP="00122D4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="00E14717" w:rsidRPr="003465DB">
              <w:rPr>
                <w:rFonts w:eastAsia="Times New Roman" w:cs="Arial"/>
                <w:sz w:val="20"/>
                <w:szCs w:val="20"/>
                <w:lang w:eastAsia="de-DE"/>
              </w:rPr>
              <w:t>ist beigefügt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  </w:t>
            </w:r>
            <w:r w:rsidR="00E14717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  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122D44" w:rsidRPr="003465DB">
              <w:rPr>
                <w:rFonts w:eastAsia="Times New Roman" w:cs="Arial"/>
                <w:sz w:val="20"/>
                <w:szCs w:val="20"/>
                <w:lang w:eastAsia="de-DE"/>
              </w:rPr>
              <w:t>wurde</w:t>
            </w:r>
            <w:r w:rsidR="00E14717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beantragt und wird nachgereicht</w:t>
            </w:r>
          </w:p>
        </w:tc>
      </w:tr>
      <w:tr w:rsidR="00DC7585" w:rsidRPr="003465DB" w:rsidTr="00DC7585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DC7585" w:rsidRPr="003465DB" w:rsidRDefault="00925066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Auskunft aus dem Gewerbezentralregister zur Vorlage bei Behörden</w:t>
            </w:r>
            <w:r w:rsidR="00E14717"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</w:p>
          <w:p w:rsidR="00DC7585" w:rsidRPr="003465DB" w:rsidRDefault="00E14717" w:rsidP="00122D4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122D44" w:rsidRPr="003465DB">
              <w:rPr>
                <w:rFonts w:eastAsia="Times New Roman" w:cs="Arial"/>
                <w:sz w:val="20"/>
                <w:szCs w:val="20"/>
                <w:lang w:eastAsia="de-DE"/>
              </w:rPr>
              <w:t>wurde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beantragt und wird nachgereicht</w:t>
            </w:r>
          </w:p>
        </w:tc>
      </w:tr>
      <w:tr w:rsidR="00DC7585" w:rsidRPr="003465DB" w:rsidTr="00AE0A90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DC7585" w:rsidRPr="003465DB" w:rsidRDefault="00925066" w:rsidP="00DC758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Unterrichtungsnachweis der </w:t>
            </w:r>
            <w:r w:rsidR="00E14717"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IHK</w:t>
            </w: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oder Nachweis eines anerkannten gastronomischen Berufsabschlusses</w:t>
            </w:r>
            <w:r w:rsidR="00E14717"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</w:p>
          <w:p w:rsidR="00DC7585" w:rsidRPr="003465DB" w:rsidRDefault="00E14717" w:rsidP="00122D44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="00122D44" w:rsidRPr="003465DB">
              <w:rPr>
                <w:rFonts w:eastAsia="Times New Roman" w:cs="Arial"/>
                <w:sz w:val="20"/>
                <w:szCs w:val="20"/>
                <w:lang w:eastAsia="de-DE"/>
              </w:rPr>
              <w:t>Anmeldung ist erfolgt, Bescheinigung wird nach der Teilnahme nachgereicht</w:t>
            </w:r>
          </w:p>
        </w:tc>
      </w:tr>
    </w:tbl>
    <w:p w:rsidR="002F4B9D" w:rsidRPr="00D86145" w:rsidRDefault="002F4B9D" w:rsidP="002F4B9D">
      <w:pPr>
        <w:rPr>
          <w:b/>
          <w:sz w:val="18"/>
        </w:rPr>
      </w:pPr>
    </w:p>
    <w:p w:rsidR="002F4B9D" w:rsidRPr="003465DB" w:rsidRDefault="002F4B9D" w:rsidP="002F4B9D">
      <w:pPr>
        <w:spacing w:before="60"/>
        <w:rPr>
          <w:b/>
        </w:rPr>
      </w:pPr>
      <w:r w:rsidRPr="003465DB">
        <w:rPr>
          <w:b/>
        </w:rPr>
        <w:t>Geltungszeitpunkt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2F4B9D" w:rsidRPr="003465DB" w:rsidTr="002F4B9D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F4B9D" w:rsidRPr="003465DB" w:rsidRDefault="002F4B9D" w:rsidP="00AD63FB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Die Stellvertretererlaubnis soll gelten ab:</w:t>
            </w:r>
          </w:p>
          <w:p w:rsidR="002F4B9D" w:rsidRPr="003465DB" w:rsidRDefault="002F4B9D" w:rsidP="002F4B9D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sofort        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ab folgendem Datum: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3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7" w:name="Text38"/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7"/>
          </w:p>
        </w:tc>
      </w:tr>
    </w:tbl>
    <w:p w:rsidR="002F4B9D" w:rsidRPr="00D86145" w:rsidRDefault="002F4B9D" w:rsidP="002F4B9D">
      <w:pPr>
        <w:rPr>
          <w:b/>
          <w:sz w:val="18"/>
        </w:rPr>
      </w:pPr>
    </w:p>
    <w:p w:rsidR="003F4FBC" w:rsidRPr="003465DB" w:rsidRDefault="003F4FBC" w:rsidP="002F4B9D">
      <w:pPr>
        <w:spacing w:before="60"/>
        <w:rPr>
          <w:b/>
        </w:rPr>
      </w:pPr>
      <w:r w:rsidRPr="003465DB">
        <w:rPr>
          <w:b/>
        </w:rPr>
        <w:t xml:space="preserve">Antrag </w:t>
      </w:r>
      <w:r w:rsidR="00317AD1" w:rsidRPr="003465DB">
        <w:rPr>
          <w:b/>
        </w:rPr>
        <w:t xml:space="preserve">auf befristete Erlaubnis gem. der §§ </w:t>
      </w:r>
      <w:r w:rsidR="003465DB">
        <w:rPr>
          <w:b/>
        </w:rPr>
        <w:t>9</w:t>
      </w:r>
      <w:r w:rsidR="00317AD1" w:rsidRPr="003465DB">
        <w:rPr>
          <w:b/>
        </w:rPr>
        <w:t>, 3 Abs. 2</w:t>
      </w:r>
      <w:r w:rsidRPr="003465DB">
        <w:rPr>
          <w:b/>
        </w:rPr>
        <w:t xml:space="preserve"> GastG </w:t>
      </w:r>
    </w:p>
    <w:p w:rsidR="003F4FBC" w:rsidRPr="003465DB" w:rsidRDefault="003F4FBC" w:rsidP="00727C84">
      <w:pPr>
        <w:spacing w:line="240" w:lineRule="auto"/>
        <w:rPr>
          <w:b/>
          <w:sz w:val="14"/>
        </w:rPr>
      </w:pPr>
      <w:r w:rsidRPr="003465DB">
        <w:rPr>
          <w:b/>
          <w:sz w:val="14"/>
        </w:rPr>
        <w:t>(</w:t>
      </w:r>
      <w:r w:rsidR="00317AD1" w:rsidRPr="003465DB">
        <w:rPr>
          <w:b/>
          <w:sz w:val="14"/>
        </w:rPr>
        <w:t xml:space="preserve">Bei </w:t>
      </w:r>
      <w:r w:rsidR="00E70DE7">
        <w:rPr>
          <w:b/>
          <w:sz w:val="14"/>
        </w:rPr>
        <w:t>Wahrnehmung der Stellvertreteraufgaben mit festgesetztem Endzeitpunkt, bspw. bei befristetem Stellvertretervertrag</w:t>
      </w:r>
      <w:r w:rsidRPr="003465DB">
        <w:rPr>
          <w:b/>
          <w:sz w:val="14"/>
        </w:rPr>
        <w:t>)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F4FBC" w:rsidRPr="003465DB" w:rsidTr="00317AD1">
        <w:trPr>
          <w:trHeight w:val="554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4FBC" w:rsidRPr="003465DB" w:rsidRDefault="003F4FBC" w:rsidP="00FF0A2F">
            <w:pPr>
              <w:overflowPunct w:val="0"/>
              <w:autoSpaceDE w:val="0"/>
              <w:autoSpaceDN w:val="0"/>
              <w:adjustRightInd w:val="0"/>
              <w:spacing w:before="140"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Eine </w:t>
            </w:r>
            <w:r w:rsidR="00317AD1" w:rsidRPr="003465DB">
              <w:rPr>
                <w:rFonts w:eastAsia="Times New Roman" w:cs="Arial"/>
                <w:sz w:val="20"/>
                <w:szCs w:val="20"/>
                <w:lang w:eastAsia="de-DE"/>
              </w:rPr>
              <w:t>befristet</w:t>
            </w:r>
            <w:r w:rsidR="007509B9">
              <w:rPr>
                <w:rFonts w:eastAsia="Times New Roman" w:cs="Arial"/>
                <w:sz w:val="20"/>
                <w:szCs w:val="20"/>
                <w:lang w:eastAsia="de-DE"/>
              </w:rPr>
              <w:t>e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Erlaubnis wird hiermit beantragt. </w:t>
            </w:r>
            <w:r w:rsidR="00317AD1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52"/>
            <w:r w:rsidR="00317AD1"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="00317AD1"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8"/>
            <w:r w:rsidR="00685F2B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   Diese soll gelten bis zum: </w:t>
            </w:r>
            <w:sdt>
              <w:sdtPr>
                <w:rPr>
                  <w:rFonts w:eastAsia="Times New Roman" w:cs="Arial"/>
                  <w:b/>
                  <w:sz w:val="20"/>
                  <w:szCs w:val="20"/>
                  <w:lang w:eastAsia="de-DE"/>
                </w:rPr>
                <w:id w:val="-1097410580"/>
                <w:placeholder>
                  <w:docPart w:val="BD73EF74D6D44F0EA13E711CEA657745"/>
                </w:placeholder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FF0A2F" w:rsidRPr="003465DB">
                  <w:rPr>
                    <w:rFonts w:eastAsia="Times New Roman" w:cs="Arial"/>
                    <w:b/>
                    <w:sz w:val="20"/>
                    <w:szCs w:val="20"/>
                    <w:lang w:eastAsia="de-DE"/>
                  </w:rPr>
                  <w:t xml:space="preserve">                                              </w:t>
                </w:r>
              </w:sdtContent>
            </w:sdt>
          </w:p>
        </w:tc>
      </w:tr>
    </w:tbl>
    <w:p w:rsidR="00727C84" w:rsidRPr="00D86145" w:rsidRDefault="00727C84" w:rsidP="00727C84">
      <w:pPr>
        <w:rPr>
          <w:b/>
          <w:sz w:val="18"/>
        </w:rPr>
      </w:pPr>
    </w:p>
    <w:p w:rsidR="00317AD1" w:rsidRPr="003465DB" w:rsidRDefault="00317AD1" w:rsidP="00727C84">
      <w:pPr>
        <w:rPr>
          <w:b/>
        </w:rPr>
      </w:pPr>
      <w:r w:rsidRPr="003465DB">
        <w:rPr>
          <w:b/>
        </w:rPr>
        <w:t>Antrag auf vorläufige Erlaubnis gem. §</w:t>
      </w:r>
      <w:r w:rsidR="003465DB">
        <w:rPr>
          <w:b/>
        </w:rPr>
        <w:t>§</w:t>
      </w:r>
      <w:r w:rsidRPr="003465DB">
        <w:rPr>
          <w:b/>
        </w:rPr>
        <w:t xml:space="preserve"> </w:t>
      </w:r>
      <w:r w:rsidR="003465DB">
        <w:rPr>
          <w:b/>
        </w:rPr>
        <w:t>9, 11</w:t>
      </w:r>
      <w:r w:rsidRPr="003465DB">
        <w:rPr>
          <w:b/>
        </w:rPr>
        <w:t xml:space="preserve"> GastG </w:t>
      </w:r>
    </w:p>
    <w:p w:rsidR="00317AD1" w:rsidRPr="003465DB" w:rsidRDefault="00317AD1" w:rsidP="00727C84">
      <w:pPr>
        <w:spacing w:line="240" w:lineRule="auto"/>
        <w:rPr>
          <w:b/>
          <w:sz w:val="14"/>
        </w:rPr>
      </w:pPr>
      <w:r w:rsidRPr="003465DB">
        <w:rPr>
          <w:b/>
          <w:sz w:val="14"/>
        </w:rPr>
        <w:t>(Nur möglich bei Fortführung bestehender Betriebe ohne Änderung der Betriebsräume oder Betriebsart)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17AD1" w:rsidRPr="003465DB" w:rsidTr="007864A2">
        <w:trPr>
          <w:trHeight w:val="554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17AD1" w:rsidRPr="003465DB" w:rsidRDefault="00317AD1" w:rsidP="00FF0A2F">
            <w:pPr>
              <w:overflowPunct w:val="0"/>
              <w:autoSpaceDE w:val="0"/>
              <w:autoSpaceDN w:val="0"/>
              <w:adjustRightInd w:val="0"/>
              <w:spacing w:before="140" w:after="60"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Eine vorläufige Erlaubnis wird hiermit beantragt. </w:t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585DFB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   Diese soll gelten</w:t>
            </w:r>
            <w:r w:rsidR="00685F2B" w:rsidRPr="003465DB">
              <w:rPr>
                <w:rFonts w:eastAsia="Times New Roman" w:cs="Arial"/>
                <w:sz w:val="20"/>
                <w:szCs w:val="20"/>
                <w:lang w:eastAsia="de-DE"/>
              </w:rPr>
              <w:t xml:space="preserve"> ab: </w:t>
            </w:r>
            <w:sdt>
              <w:sdtPr>
                <w:rPr>
                  <w:rFonts w:eastAsia="Times New Roman" w:cs="Arial"/>
                  <w:b/>
                  <w:sz w:val="20"/>
                  <w:szCs w:val="20"/>
                  <w:lang w:eastAsia="de-DE"/>
                </w:rPr>
                <w:id w:val="101934003"/>
                <w:placeholder>
                  <w:docPart w:val="F0FF4C921F9E4A12AFA7E2C9239F12AD"/>
                </w:placeholder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FF0A2F" w:rsidRPr="003465DB">
                  <w:rPr>
                    <w:rFonts w:eastAsia="Times New Roman" w:cs="Arial"/>
                    <w:b/>
                    <w:sz w:val="20"/>
                    <w:szCs w:val="20"/>
                    <w:lang w:eastAsia="de-DE"/>
                  </w:rPr>
                  <w:t xml:space="preserve">                                                     </w:t>
                </w:r>
              </w:sdtContent>
            </w:sdt>
          </w:p>
        </w:tc>
      </w:tr>
    </w:tbl>
    <w:p w:rsidR="003F4FBC" w:rsidRPr="003465DB" w:rsidRDefault="003F4FBC" w:rsidP="00122D44"/>
    <w:p w:rsidR="005457C0" w:rsidRPr="003465DB" w:rsidRDefault="005457C0" w:rsidP="005457C0">
      <w:pPr>
        <w:ind w:left="-70"/>
        <w:jc w:val="center"/>
        <w:rPr>
          <w:b/>
          <w:sz w:val="20"/>
          <w:szCs w:val="18"/>
        </w:rPr>
      </w:pPr>
      <w:r w:rsidRPr="003465DB">
        <w:rPr>
          <w:b/>
          <w:sz w:val="20"/>
          <w:szCs w:val="18"/>
        </w:rPr>
        <w:t>Hinweis</w:t>
      </w:r>
    </w:p>
    <w:p w:rsidR="005457C0" w:rsidRPr="003465DB" w:rsidRDefault="005457C0" w:rsidP="005457C0">
      <w:pPr>
        <w:ind w:left="-70"/>
        <w:jc w:val="both"/>
        <w:rPr>
          <w:sz w:val="20"/>
        </w:rPr>
      </w:pPr>
      <w:r w:rsidRPr="003465DB">
        <w:rPr>
          <w:sz w:val="20"/>
          <w:szCs w:val="18"/>
        </w:rPr>
        <w:t>Nur wenn der</w:t>
      </w:r>
      <w:r w:rsidR="00753B46">
        <w:rPr>
          <w:sz w:val="20"/>
          <w:szCs w:val="18"/>
        </w:rPr>
        <w:t>/die</w:t>
      </w:r>
      <w:r w:rsidRPr="003465DB">
        <w:rPr>
          <w:sz w:val="20"/>
          <w:szCs w:val="18"/>
        </w:rPr>
        <w:t xml:space="preserve"> Inhaber</w:t>
      </w:r>
      <w:r w:rsidR="00753B46">
        <w:rPr>
          <w:sz w:val="20"/>
          <w:szCs w:val="18"/>
        </w:rPr>
        <w:t>/in</w:t>
      </w:r>
      <w:r w:rsidRPr="003465DB">
        <w:rPr>
          <w:sz w:val="20"/>
          <w:szCs w:val="18"/>
        </w:rPr>
        <w:t xml:space="preserve"> dem</w:t>
      </w:r>
      <w:r w:rsidR="00753B46">
        <w:rPr>
          <w:sz w:val="20"/>
          <w:szCs w:val="18"/>
        </w:rPr>
        <w:t>/der</w:t>
      </w:r>
      <w:r w:rsidRPr="003465DB">
        <w:rPr>
          <w:sz w:val="20"/>
          <w:szCs w:val="18"/>
        </w:rPr>
        <w:t xml:space="preserve"> Stellvertreter</w:t>
      </w:r>
      <w:r w:rsidR="00753B46">
        <w:rPr>
          <w:sz w:val="20"/>
          <w:szCs w:val="18"/>
        </w:rPr>
        <w:t>/in</w:t>
      </w:r>
      <w:r w:rsidRPr="003465DB">
        <w:rPr>
          <w:sz w:val="20"/>
          <w:szCs w:val="18"/>
        </w:rPr>
        <w:t xml:space="preserve"> ausdrücklich eine schriftliche vertragliche Vollmacht erteilt, dass diese</w:t>
      </w:r>
      <w:r w:rsidR="00753B46">
        <w:rPr>
          <w:sz w:val="20"/>
          <w:szCs w:val="18"/>
        </w:rPr>
        <w:t>/</w:t>
      </w:r>
      <w:r w:rsidRPr="003465DB">
        <w:rPr>
          <w:sz w:val="20"/>
          <w:szCs w:val="18"/>
        </w:rPr>
        <w:t>r im Namen und auf Rechnung des Inhabers</w:t>
      </w:r>
      <w:r w:rsidR="00753B46">
        <w:rPr>
          <w:sz w:val="20"/>
          <w:szCs w:val="18"/>
        </w:rPr>
        <w:t>/der Inhaberin</w:t>
      </w:r>
      <w:r w:rsidRPr="003465DB">
        <w:rPr>
          <w:sz w:val="20"/>
          <w:szCs w:val="18"/>
        </w:rPr>
        <w:t>, im Übrigen aber unter eigener Verantwortung die Gaststätte selbständig führt, liegt der Fall der Stellvertretung nach§ 9 GastG v</w:t>
      </w:r>
      <w:r w:rsidR="00753B46">
        <w:rPr>
          <w:sz w:val="20"/>
          <w:szCs w:val="18"/>
        </w:rPr>
        <w:t>or. Ein wesentliches Merkmal der Stellvertretung</w:t>
      </w:r>
      <w:r w:rsidRPr="003465DB">
        <w:rPr>
          <w:sz w:val="20"/>
          <w:szCs w:val="18"/>
        </w:rPr>
        <w:t xml:space="preserve"> nach § 9 GastG ist, dass </w:t>
      </w:r>
      <w:r w:rsidR="00753B46">
        <w:rPr>
          <w:sz w:val="20"/>
          <w:szCs w:val="18"/>
        </w:rPr>
        <w:t>ein</w:t>
      </w:r>
      <w:r w:rsidRPr="003465DB">
        <w:rPr>
          <w:sz w:val="20"/>
          <w:szCs w:val="18"/>
        </w:rPr>
        <w:t xml:space="preserve"> Angestelltenverhältnis zum</w:t>
      </w:r>
      <w:r w:rsidR="00753B46">
        <w:rPr>
          <w:sz w:val="20"/>
          <w:szCs w:val="18"/>
        </w:rPr>
        <w:t>/zur</w:t>
      </w:r>
      <w:r w:rsidRPr="003465DB">
        <w:rPr>
          <w:sz w:val="20"/>
          <w:szCs w:val="18"/>
        </w:rPr>
        <w:t xml:space="preserve"> Betriebsinhaber</w:t>
      </w:r>
      <w:r w:rsidR="00753B46">
        <w:rPr>
          <w:sz w:val="20"/>
          <w:szCs w:val="18"/>
        </w:rPr>
        <w:t>/in</w:t>
      </w:r>
      <w:r w:rsidRPr="003465DB">
        <w:rPr>
          <w:sz w:val="20"/>
          <w:szCs w:val="18"/>
        </w:rPr>
        <w:t xml:space="preserve"> </w:t>
      </w:r>
      <w:r w:rsidR="00753B46">
        <w:rPr>
          <w:sz w:val="20"/>
          <w:szCs w:val="18"/>
        </w:rPr>
        <w:t>be</w:t>
      </w:r>
      <w:r w:rsidRPr="003465DB">
        <w:rPr>
          <w:sz w:val="20"/>
          <w:szCs w:val="18"/>
        </w:rPr>
        <w:t xml:space="preserve">stehen muss. </w:t>
      </w:r>
      <w:r w:rsidR="00753B46">
        <w:rPr>
          <w:sz w:val="20"/>
          <w:szCs w:val="18"/>
        </w:rPr>
        <w:t>Ein/e Stellvertreter/in</w:t>
      </w:r>
      <w:r w:rsidRPr="003465DB">
        <w:rPr>
          <w:sz w:val="20"/>
          <w:szCs w:val="18"/>
        </w:rPr>
        <w:t xml:space="preserve"> kann keinesfalls als selbständige</w:t>
      </w:r>
      <w:r w:rsidR="00753B46">
        <w:rPr>
          <w:sz w:val="20"/>
          <w:szCs w:val="18"/>
        </w:rPr>
        <w:t>/</w:t>
      </w:r>
      <w:r w:rsidRPr="003465DB">
        <w:rPr>
          <w:sz w:val="20"/>
          <w:szCs w:val="18"/>
        </w:rPr>
        <w:t>r Gewerbetreibende</w:t>
      </w:r>
      <w:r w:rsidR="00753B46">
        <w:rPr>
          <w:sz w:val="20"/>
          <w:szCs w:val="18"/>
        </w:rPr>
        <w:t>/</w:t>
      </w:r>
      <w:r w:rsidRPr="003465DB">
        <w:rPr>
          <w:sz w:val="20"/>
          <w:szCs w:val="18"/>
        </w:rPr>
        <w:t>r (mit der Folge einer Gewerbeanmeldung nach § 14 GewO) eine Gaststätte führen. Ein</w:t>
      </w:r>
      <w:r w:rsidR="00753B46">
        <w:rPr>
          <w:sz w:val="20"/>
          <w:szCs w:val="18"/>
        </w:rPr>
        <w:t>/e</w:t>
      </w:r>
      <w:r w:rsidRPr="003465DB">
        <w:rPr>
          <w:sz w:val="20"/>
          <w:szCs w:val="18"/>
        </w:rPr>
        <w:t xml:space="preserve"> gewerbliche</w:t>
      </w:r>
      <w:r w:rsidR="00753B46">
        <w:rPr>
          <w:sz w:val="20"/>
          <w:szCs w:val="18"/>
        </w:rPr>
        <w:t>/</w:t>
      </w:r>
      <w:r w:rsidRPr="003465DB">
        <w:rPr>
          <w:sz w:val="20"/>
          <w:szCs w:val="18"/>
        </w:rPr>
        <w:t>r Stellvertreter</w:t>
      </w:r>
      <w:r w:rsidR="00753B46">
        <w:rPr>
          <w:sz w:val="20"/>
          <w:szCs w:val="18"/>
        </w:rPr>
        <w:t>/in</w:t>
      </w:r>
      <w:r w:rsidRPr="003465DB">
        <w:rPr>
          <w:sz w:val="20"/>
          <w:szCs w:val="18"/>
        </w:rPr>
        <w:t xml:space="preserve"> vertritt den</w:t>
      </w:r>
      <w:r w:rsidR="00D86145">
        <w:rPr>
          <w:sz w:val="20"/>
          <w:szCs w:val="18"/>
        </w:rPr>
        <w:t>/die</w:t>
      </w:r>
      <w:r w:rsidRPr="003465DB">
        <w:rPr>
          <w:sz w:val="20"/>
          <w:szCs w:val="18"/>
        </w:rPr>
        <w:t xml:space="preserve"> Inhaber</w:t>
      </w:r>
      <w:r w:rsidR="00D86145">
        <w:rPr>
          <w:sz w:val="20"/>
          <w:szCs w:val="18"/>
        </w:rPr>
        <w:t>/in</w:t>
      </w:r>
      <w:r w:rsidRPr="003465DB">
        <w:rPr>
          <w:sz w:val="20"/>
          <w:szCs w:val="18"/>
        </w:rPr>
        <w:t xml:space="preserve"> zivil- und öffentlich-rechtlich, insbesondere auch gegenüber Behörden.</w:t>
      </w:r>
    </w:p>
    <w:p w:rsidR="005457C0" w:rsidRPr="00D86145" w:rsidRDefault="005457C0" w:rsidP="00122D44">
      <w:pPr>
        <w:rPr>
          <w:sz w:val="10"/>
        </w:rPr>
      </w:pPr>
    </w:p>
    <w:p w:rsidR="00317AD1" w:rsidRPr="003465DB" w:rsidRDefault="002F4B9D" w:rsidP="0062600B">
      <w:pPr>
        <w:ind w:left="-56"/>
        <w:jc w:val="both"/>
        <w:rPr>
          <w:sz w:val="20"/>
        </w:rPr>
      </w:pPr>
      <w:r w:rsidRPr="003465DB">
        <w:rPr>
          <w:sz w:val="20"/>
        </w:rPr>
        <w:t>Wir versichern mit unserer</w:t>
      </w:r>
      <w:r w:rsidR="00317AD1" w:rsidRPr="003465DB">
        <w:rPr>
          <w:sz w:val="20"/>
        </w:rPr>
        <w:t xml:space="preserve"> Unterschrift, dass die vorstehenden Fragen wahrheitsgemäß und vollständig</w:t>
      </w:r>
      <w:r w:rsidR="005457C0" w:rsidRPr="003465DB">
        <w:rPr>
          <w:sz w:val="20"/>
        </w:rPr>
        <w:t xml:space="preserve"> beantwortet wurden. Die Hinweise im Antragsformular wurden zur Kenntnis genommen.</w:t>
      </w:r>
    </w:p>
    <w:p w:rsidR="0062600B" w:rsidRPr="00D86145" w:rsidRDefault="0062600B" w:rsidP="00122D44">
      <w:pPr>
        <w:rPr>
          <w:sz w:val="10"/>
        </w:rPr>
      </w:pP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5873"/>
      </w:tblGrid>
      <w:tr w:rsidR="0062600B" w:rsidRPr="003465DB" w:rsidTr="0062600B">
        <w:trPr>
          <w:trHeight w:val="1394"/>
        </w:trPr>
        <w:tc>
          <w:tcPr>
            <w:tcW w:w="3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2600B" w:rsidRPr="003465DB" w:rsidRDefault="0062600B" w:rsidP="0062600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Ort, Datum</w:t>
            </w:r>
          </w:p>
          <w:p w:rsidR="0062600B" w:rsidRPr="003465DB" w:rsidRDefault="0062600B" w:rsidP="0062600B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</w:p>
          <w:p w:rsidR="0062600B" w:rsidRPr="003465DB" w:rsidRDefault="00AD078B" w:rsidP="005837A0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vanish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r w:rsidR="005837A0" w:rsidRPr="003465DB">
              <w:rPr>
                <w:rFonts w:eastAsia="Times New Roman" w:cs="Arial"/>
                <w:b/>
                <w:szCs w:val="18"/>
                <w:lang w:eastAsia="de-DE"/>
              </w:rPr>
              <w:t xml:space="preserve"> </w:t>
            </w:r>
            <w:r w:rsidR="005837A0"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9" w:name="Text37"/>
            <w:r w:rsidR="005837A0" w:rsidRPr="003465DB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="005837A0" w:rsidRPr="003465DB">
              <w:rPr>
                <w:rFonts w:eastAsia="Times New Roman" w:cs="Arial"/>
                <w:b/>
                <w:szCs w:val="18"/>
                <w:lang w:eastAsia="de-DE"/>
              </w:rPr>
            </w:r>
            <w:r w:rsidR="005837A0"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="005837A0"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="005837A0"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bookmarkEnd w:id="29"/>
          </w:p>
        </w:tc>
        <w:tc>
          <w:tcPr>
            <w:tcW w:w="5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62600B" w:rsidRPr="003465DB" w:rsidRDefault="0062600B" w:rsidP="00753B4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Unterschrift (und ggf. Stempel</w:t>
            </w:r>
            <w:r w:rsidR="002F4B9D"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) </w:t>
            </w:r>
            <w:r w:rsidR="00753B46">
              <w:rPr>
                <w:rFonts w:eastAsia="Times New Roman" w:cs="Arial"/>
                <w:b/>
                <w:sz w:val="14"/>
                <w:szCs w:val="20"/>
                <w:lang w:eastAsia="de-DE"/>
              </w:rPr>
              <w:t>Antragsteller/in / Erlaubnisinhaber/in</w:t>
            </w:r>
          </w:p>
        </w:tc>
      </w:tr>
      <w:tr w:rsidR="002F4B9D" w:rsidRPr="003465DB" w:rsidTr="0062600B">
        <w:trPr>
          <w:trHeight w:val="1394"/>
        </w:trPr>
        <w:tc>
          <w:tcPr>
            <w:tcW w:w="3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F4B9D" w:rsidRPr="003465DB" w:rsidRDefault="002F4B9D" w:rsidP="002F4B9D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Ort, Datum</w:t>
            </w:r>
          </w:p>
          <w:p w:rsidR="002F4B9D" w:rsidRPr="003465DB" w:rsidRDefault="002F4B9D" w:rsidP="002F4B9D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</w:p>
          <w:p w:rsidR="002F4B9D" w:rsidRPr="003465DB" w:rsidRDefault="002F4B9D" w:rsidP="002F4B9D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vanish/>
                <w:sz w:val="14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t xml:space="preserve"> </w:t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3465DB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</w:p>
        </w:tc>
        <w:tc>
          <w:tcPr>
            <w:tcW w:w="5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2F4B9D" w:rsidRPr="003465DB" w:rsidRDefault="002F4B9D" w:rsidP="002F4B9D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3465DB">
              <w:rPr>
                <w:rFonts w:eastAsia="Times New Roman" w:cs="Arial"/>
                <w:b/>
                <w:sz w:val="14"/>
                <w:szCs w:val="20"/>
                <w:lang w:eastAsia="de-DE"/>
              </w:rPr>
              <w:t>Unterschrift des Stellvertreters</w:t>
            </w:r>
            <w:r w:rsidR="00753B46">
              <w:rPr>
                <w:rFonts w:eastAsia="Times New Roman" w:cs="Arial"/>
                <w:b/>
                <w:sz w:val="14"/>
                <w:szCs w:val="20"/>
                <w:lang w:eastAsia="de-DE"/>
              </w:rPr>
              <w:t>/der Stellvertreterin</w:t>
            </w:r>
          </w:p>
        </w:tc>
      </w:tr>
    </w:tbl>
    <w:p w:rsidR="005C621B" w:rsidRPr="003465DB" w:rsidRDefault="005C621B" w:rsidP="00122D44">
      <w:pPr>
        <w:rPr>
          <w:sz w:val="14"/>
        </w:rPr>
      </w:pPr>
    </w:p>
    <w:p w:rsidR="0062600B" w:rsidRPr="003465DB" w:rsidRDefault="0062600B" w:rsidP="0062600B">
      <w:pPr>
        <w:tabs>
          <w:tab w:val="center" w:pos="4819"/>
          <w:tab w:val="right" w:pos="9071"/>
        </w:tabs>
        <w:overflowPunct w:val="0"/>
        <w:autoSpaceDE w:val="0"/>
        <w:autoSpaceDN w:val="0"/>
        <w:adjustRightInd w:val="0"/>
        <w:spacing w:line="240" w:lineRule="auto"/>
        <w:ind w:left="-142" w:right="-2"/>
        <w:jc w:val="center"/>
        <w:textAlignment w:val="baseline"/>
        <w:rPr>
          <w:rFonts w:eastAsia="Times New Roman" w:cs="Segoe UI"/>
          <w:sz w:val="15"/>
          <w:szCs w:val="13"/>
          <w:lang w:eastAsia="de-DE"/>
        </w:rPr>
      </w:pPr>
      <w:r w:rsidRPr="003465DB">
        <w:rPr>
          <w:rFonts w:eastAsia="Times New Roman" w:cs="Segoe UI"/>
          <w:sz w:val="15"/>
          <w:szCs w:val="13"/>
          <w:lang w:eastAsia="de-DE"/>
        </w:rPr>
        <w:t>Datenschutz-Hinweis: Zur Erfüllung der Informationspflichten gem. Art. 13, 14 DS-GVO stehen Ihnen Informationen auf unserer Website unter</w:t>
      </w:r>
    </w:p>
    <w:p w:rsidR="0062600B" w:rsidRPr="003465DB" w:rsidRDefault="0062600B" w:rsidP="0062600B">
      <w:pPr>
        <w:ind w:left="-142" w:right="-2"/>
        <w:jc w:val="center"/>
        <w:rPr>
          <w:sz w:val="15"/>
          <w:szCs w:val="13"/>
        </w:rPr>
      </w:pPr>
      <w:r w:rsidRPr="003465DB">
        <w:rPr>
          <w:rFonts w:eastAsia="Times New Roman" w:cs="Segoe UI"/>
          <w:sz w:val="15"/>
          <w:szCs w:val="13"/>
          <w:lang w:eastAsia="de-DE"/>
        </w:rPr>
        <w:t>https://rathaus.rostock.de/sixcms/media.php/4984/dsgvo.doc zur Verfügung und informieren umfassend über Ihre Rechte und den Umgang mit Ihren Daten.</w:t>
      </w:r>
    </w:p>
    <w:sectPr w:rsidR="0062600B" w:rsidRPr="003465DB" w:rsidSect="00AE0A90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F43B71-5B02-462D-98F2-8C756F1229D3}"/>
    <w:embedBold r:id="rId2" w:fontKey="{91ED8C17-D17E-4094-A93F-D808425FB7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3" w:fontKey="{CC6B43C1-3374-44B6-988A-2361A1E513DC}"/>
    <w:embedBold r:id="rId4" w:fontKey="{EB10CB61-5CFE-47FC-BDBC-253A53EDD7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A0ED02F-8F73-4A3D-A2C9-9CB05202E8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51613AE-4715-405D-9652-873D428C3D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F9A91D6-5F06-4CD2-A676-293739AEDE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BRnMHqqBSN0UKUhX/M2n43BWl7zxkrrNqAwR33mcyRDaySSUehXgibL2zsZH1IlNZ0YHgjXtkSGjtFyx7X971w==" w:salt="Ne9pP/JoSoW7bUCtJuHt8g==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DE"/>
    <w:rsid w:val="000577C7"/>
    <w:rsid w:val="00066952"/>
    <w:rsid w:val="0008171A"/>
    <w:rsid w:val="000B5F21"/>
    <w:rsid w:val="000C5842"/>
    <w:rsid w:val="000D79F6"/>
    <w:rsid w:val="0011080C"/>
    <w:rsid w:val="00122D44"/>
    <w:rsid w:val="00127671"/>
    <w:rsid w:val="001558B4"/>
    <w:rsid w:val="001926F9"/>
    <w:rsid w:val="001B711F"/>
    <w:rsid w:val="001E362F"/>
    <w:rsid w:val="00200E0B"/>
    <w:rsid w:val="00267B84"/>
    <w:rsid w:val="00287D3A"/>
    <w:rsid w:val="002C7FDE"/>
    <w:rsid w:val="002F4B9D"/>
    <w:rsid w:val="0030051F"/>
    <w:rsid w:val="00317AD1"/>
    <w:rsid w:val="003465DB"/>
    <w:rsid w:val="003C04A5"/>
    <w:rsid w:val="003F4FBC"/>
    <w:rsid w:val="003F609A"/>
    <w:rsid w:val="004267AB"/>
    <w:rsid w:val="004563DD"/>
    <w:rsid w:val="005031A3"/>
    <w:rsid w:val="00504753"/>
    <w:rsid w:val="005457C0"/>
    <w:rsid w:val="005824D0"/>
    <w:rsid w:val="005837A0"/>
    <w:rsid w:val="00585DFB"/>
    <w:rsid w:val="005C621B"/>
    <w:rsid w:val="00614E19"/>
    <w:rsid w:val="006238E8"/>
    <w:rsid w:val="0062600B"/>
    <w:rsid w:val="0062648F"/>
    <w:rsid w:val="00672214"/>
    <w:rsid w:val="00685F2B"/>
    <w:rsid w:val="00692952"/>
    <w:rsid w:val="006941B6"/>
    <w:rsid w:val="006D0976"/>
    <w:rsid w:val="006F20ED"/>
    <w:rsid w:val="006F66A6"/>
    <w:rsid w:val="00727C84"/>
    <w:rsid w:val="007509B9"/>
    <w:rsid w:val="00753B46"/>
    <w:rsid w:val="007553B5"/>
    <w:rsid w:val="007664B2"/>
    <w:rsid w:val="0077185C"/>
    <w:rsid w:val="007864A2"/>
    <w:rsid w:val="007C1C43"/>
    <w:rsid w:val="00925066"/>
    <w:rsid w:val="0094520C"/>
    <w:rsid w:val="00947530"/>
    <w:rsid w:val="00A73FDF"/>
    <w:rsid w:val="00AD078B"/>
    <w:rsid w:val="00AE0A90"/>
    <w:rsid w:val="00B806D1"/>
    <w:rsid w:val="00BD567A"/>
    <w:rsid w:val="00BF2854"/>
    <w:rsid w:val="00C10E00"/>
    <w:rsid w:val="00C11BE1"/>
    <w:rsid w:val="00C50BDE"/>
    <w:rsid w:val="00C848AA"/>
    <w:rsid w:val="00CB5511"/>
    <w:rsid w:val="00CF0F9E"/>
    <w:rsid w:val="00CF71AB"/>
    <w:rsid w:val="00D86145"/>
    <w:rsid w:val="00DA761F"/>
    <w:rsid w:val="00DC57F1"/>
    <w:rsid w:val="00DC7585"/>
    <w:rsid w:val="00E14717"/>
    <w:rsid w:val="00E70DE7"/>
    <w:rsid w:val="00EC1CB9"/>
    <w:rsid w:val="00F539E1"/>
    <w:rsid w:val="00FC3C1A"/>
    <w:rsid w:val="00FF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2E1D83-FB0C-46EA-9291-95108B72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E362F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C5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08171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7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8171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image" Target="media/image1.gif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32ga002\Desktop\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D73EF74D6D44F0EA13E711CEA657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54115F-EB76-48C4-BC0C-10CD6DF3CCCD}"/>
      </w:docPartPr>
      <w:docPartBody>
        <w:p w:rsidR="00856C23" w:rsidRDefault="006B0EE9" w:rsidP="006B0EE9">
          <w:pPr>
            <w:pStyle w:val="BD73EF74D6D44F0EA13E711CEA657745"/>
          </w:pPr>
          <w:r w:rsidRPr="005837A0">
            <w:rPr>
              <w:rStyle w:val="Platzhaltertext"/>
              <w:b/>
              <w:sz w:val="20"/>
              <w:szCs w:val="20"/>
            </w:rPr>
            <w:t xml:space="preserve">                                      </w:t>
          </w:r>
        </w:p>
      </w:docPartBody>
    </w:docPart>
    <w:docPart>
      <w:docPartPr>
        <w:name w:val="F0FF4C921F9E4A12AFA7E2C9239F12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952631-D28A-4B25-9AF6-9C9C2F6089F6}"/>
      </w:docPartPr>
      <w:docPartBody>
        <w:p w:rsidR="00856C23" w:rsidRDefault="006B0EE9" w:rsidP="006B0EE9">
          <w:pPr>
            <w:pStyle w:val="F0FF4C921F9E4A12AFA7E2C9239F12AD"/>
          </w:pPr>
          <w:r>
            <w:rPr>
              <w:rFonts w:eastAsia="Times New Roman" w:cs="Arial"/>
              <w:sz w:val="20"/>
              <w:szCs w:val="20"/>
              <w:lang w:eastAsia="de-DE"/>
            </w:rPr>
            <w:t xml:space="preserve">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436"/>
    <w:rsid w:val="00253436"/>
    <w:rsid w:val="0040533B"/>
    <w:rsid w:val="0047462C"/>
    <w:rsid w:val="00574351"/>
    <w:rsid w:val="006B0EE9"/>
    <w:rsid w:val="00856C23"/>
    <w:rsid w:val="00A00E6E"/>
    <w:rsid w:val="00A67DCF"/>
    <w:rsid w:val="00B36D10"/>
    <w:rsid w:val="00D7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6B0EE9"/>
    <w:rPr>
      <w:color w:val="808080"/>
    </w:rPr>
  </w:style>
  <w:style w:type="paragraph" w:customStyle="1" w:styleId="83E756B809AD4384A78729BE228706AC">
    <w:name w:val="83E756B809AD4384A78729BE228706AC"/>
    <w:rsid w:val="006B0EE9"/>
    <w:pPr>
      <w:spacing w:after="0"/>
    </w:pPr>
    <w:rPr>
      <w:rFonts w:ascii="Fira Sans" w:eastAsia="Calibri" w:hAnsi="Fira Sans" w:cs="Times New Roman"/>
      <w:lang w:eastAsia="en-US"/>
    </w:rPr>
  </w:style>
  <w:style w:type="paragraph" w:customStyle="1" w:styleId="BD73EF74D6D44F0EA13E711CEA657745">
    <w:name w:val="BD73EF74D6D44F0EA13E711CEA657745"/>
    <w:rsid w:val="006B0EE9"/>
    <w:pPr>
      <w:spacing w:after="0"/>
    </w:pPr>
    <w:rPr>
      <w:rFonts w:ascii="Fira Sans" w:eastAsia="Calibri" w:hAnsi="Fira Sans" w:cs="Times New Roman"/>
      <w:lang w:eastAsia="en-US"/>
    </w:rPr>
  </w:style>
  <w:style w:type="paragraph" w:customStyle="1" w:styleId="F0FF4C921F9E4A12AFA7E2C9239F12AD">
    <w:name w:val="F0FF4C921F9E4A12AFA7E2C9239F12AD"/>
    <w:rsid w:val="006B0EE9"/>
    <w:pPr>
      <w:spacing w:after="0"/>
    </w:pPr>
    <w:rPr>
      <w:rFonts w:ascii="Fira Sans" w:eastAsia="Calibri" w:hAnsi="Fira Sans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A6F9F-E041-4B68-B39D-B3526A4FA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GE.dotx</Template>
  <TotalTime>0</TotalTime>
  <Pages>2</Pages>
  <Words>878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Schröder</dc:creator>
  <cp:lastModifiedBy>R32ga002</cp:lastModifiedBy>
  <cp:revision>7</cp:revision>
  <cp:lastPrinted>2019-02-25T15:17:00Z</cp:lastPrinted>
  <dcterms:created xsi:type="dcterms:W3CDTF">2019-03-22T10:35:00Z</dcterms:created>
  <dcterms:modified xsi:type="dcterms:W3CDTF">2023-02-14T16:37:00Z</dcterms:modified>
</cp:coreProperties>
</file>